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E0171" w14:textId="280ECB10" w:rsidR="008A1CE7" w:rsidRDefault="008A1CE7" w:rsidP="00EB263C">
      <w:pPr>
        <w:pStyle w:val="Name"/>
      </w:pPr>
      <w:r>
        <w:rPr>
          <w:noProof/>
        </w:rPr>
        <w:drawing>
          <wp:anchor distT="0" distB="0" distL="114300" distR="114300" simplePos="0" relativeHeight="251659264" behindDoc="0" locked="0" layoutInCell="1" allowOverlap="1" wp14:anchorId="5A90EE17" wp14:editId="7E4A4A91">
            <wp:simplePos x="0" y="0"/>
            <wp:positionH relativeFrom="column">
              <wp:posOffset>-476250</wp:posOffset>
            </wp:positionH>
            <wp:positionV relativeFrom="paragraph">
              <wp:posOffset>-1143000</wp:posOffset>
            </wp:positionV>
            <wp:extent cx="7331411" cy="1638271"/>
            <wp:effectExtent l="0" t="0" r="3175" b="635"/>
            <wp:wrapNone/>
            <wp:docPr id="4353" name="Picture 4353"/>
            <wp:cNvGraphicFramePr/>
            <a:graphic xmlns:a="http://schemas.openxmlformats.org/drawingml/2006/main">
              <a:graphicData uri="http://schemas.openxmlformats.org/drawingml/2006/picture">
                <pic:pic xmlns:pic="http://schemas.openxmlformats.org/drawingml/2006/picture">
                  <pic:nvPicPr>
                    <pic:cNvPr id="4353" name="Picture 4353"/>
                    <pic:cNvPicPr/>
                  </pic:nvPicPr>
                  <pic:blipFill>
                    <a:blip r:embed="rId11"/>
                    <a:stretch>
                      <a:fillRect/>
                    </a:stretch>
                  </pic:blipFill>
                  <pic:spPr>
                    <a:xfrm>
                      <a:off x="0" y="0"/>
                      <a:ext cx="7421998" cy="1658513"/>
                    </a:xfrm>
                    <a:prstGeom prst="rect">
                      <a:avLst/>
                    </a:prstGeom>
                  </pic:spPr>
                </pic:pic>
              </a:graphicData>
            </a:graphic>
            <wp14:sizeRelH relativeFrom="margin">
              <wp14:pctWidth>0</wp14:pctWidth>
            </wp14:sizeRelH>
            <wp14:sizeRelV relativeFrom="margin">
              <wp14:pctHeight>0</wp14:pctHeight>
            </wp14:sizeRelV>
          </wp:anchor>
        </w:drawing>
      </w:r>
    </w:p>
    <w:p w14:paraId="20A94B29" w14:textId="77777777" w:rsidR="00C9753E" w:rsidRDefault="00C9753E" w:rsidP="00C9753E">
      <w:pPr>
        <w:pStyle w:val="Caption1"/>
        <w:jc w:val="left"/>
      </w:pPr>
      <w:r>
        <w:t xml:space="preserve">      2020 was essentially a loss year for USMS and SMS Championship Meets as none were held due to </w:t>
      </w:r>
    </w:p>
    <w:p w14:paraId="540940C7" w14:textId="615BC082" w:rsidR="00C9753E" w:rsidRDefault="00E83103" w:rsidP="00C9753E">
      <w:pPr>
        <w:pStyle w:val="Caption1"/>
        <w:jc w:val="left"/>
      </w:pPr>
      <w:r>
        <w:rPr>
          <w:noProof/>
        </w:rPr>
        <mc:AlternateContent>
          <mc:Choice Requires="wps">
            <w:drawing>
              <wp:anchor distT="0" distB="0" distL="114300" distR="114300" simplePos="0" relativeHeight="251660288" behindDoc="0" locked="0" layoutInCell="1" allowOverlap="1" wp14:anchorId="04507CFC" wp14:editId="671A3EF7">
                <wp:simplePos x="0" y="0"/>
                <wp:positionH relativeFrom="page">
                  <wp:posOffset>6667501</wp:posOffset>
                </wp:positionH>
                <wp:positionV relativeFrom="page">
                  <wp:posOffset>1743075</wp:posOffset>
                </wp:positionV>
                <wp:extent cx="1549400" cy="7629525"/>
                <wp:effectExtent l="0" t="0" r="1270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762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06171" w14:textId="4E5F332B" w:rsidR="00C9753E" w:rsidRDefault="00C9753E" w:rsidP="008A1CE7">
                            <w:pPr>
                              <w:pStyle w:val="TOCText"/>
                              <w:pBdr>
                                <w:top w:val="single" w:sz="12" w:space="2" w:color="336666"/>
                                <w:bottom w:val="single" w:sz="12" w:space="2" w:color="336666"/>
                              </w:pBdr>
                              <w:tabs>
                                <w:tab w:val="clear" w:pos="2250"/>
                                <w:tab w:val="right" w:pos="1710"/>
                              </w:tabs>
                              <w:rPr>
                                <w:color w:val="FF0000"/>
                                <w:sz w:val="24"/>
                                <w:szCs w:val="24"/>
                              </w:rPr>
                            </w:pPr>
                            <w:r>
                              <w:rPr>
                                <w:color w:val="FF0000"/>
                                <w:sz w:val="24"/>
                                <w:szCs w:val="24"/>
                              </w:rPr>
                              <w:t xml:space="preserve">Page 1 of </w:t>
                            </w:r>
                            <w:r w:rsidR="00F10256">
                              <w:rPr>
                                <w:color w:val="FF0000"/>
                                <w:sz w:val="24"/>
                                <w:szCs w:val="24"/>
                              </w:rPr>
                              <w:t>8</w:t>
                            </w:r>
                          </w:p>
                          <w:p w14:paraId="41ACBDBE" w14:textId="48573D1A" w:rsidR="008A1CE7" w:rsidRDefault="008A1CE7" w:rsidP="008A1CE7">
                            <w:pPr>
                              <w:pStyle w:val="TOCText"/>
                              <w:pBdr>
                                <w:top w:val="single" w:sz="12" w:space="2" w:color="336666"/>
                                <w:bottom w:val="single" w:sz="12" w:space="2" w:color="336666"/>
                              </w:pBdr>
                              <w:tabs>
                                <w:tab w:val="clear" w:pos="2250"/>
                                <w:tab w:val="right" w:pos="1710"/>
                              </w:tabs>
                              <w:rPr>
                                <w:color w:val="FF0000"/>
                                <w:sz w:val="24"/>
                                <w:szCs w:val="24"/>
                              </w:rPr>
                            </w:pPr>
                          </w:p>
                          <w:p w14:paraId="55CFE2F7" w14:textId="601B87AF" w:rsidR="00E357A5" w:rsidRDefault="00E357A5" w:rsidP="008A1CE7">
                            <w:pPr>
                              <w:pStyle w:val="TOCText"/>
                              <w:pBdr>
                                <w:top w:val="single" w:sz="12" w:space="2" w:color="336666"/>
                                <w:bottom w:val="single" w:sz="12" w:space="2" w:color="336666"/>
                              </w:pBdr>
                              <w:tabs>
                                <w:tab w:val="clear" w:pos="2250"/>
                                <w:tab w:val="right" w:pos="1710"/>
                              </w:tabs>
                              <w:rPr>
                                <w:color w:val="FF0000"/>
                                <w:sz w:val="24"/>
                                <w:szCs w:val="24"/>
                              </w:rPr>
                            </w:pPr>
                            <w:r>
                              <w:rPr>
                                <w:color w:val="FF0000"/>
                                <w:sz w:val="24"/>
                                <w:szCs w:val="24"/>
                              </w:rPr>
                              <w:t>SMS Officers</w:t>
                            </w:r>
                          </w:p>
                          <w:p w14:paraId="53CE4BBD" w14:textId="7D7F0F62" w:rsidR="0003703D" w:rsidRPr="009239D3" w:rsidRDefault="0003703D" w:rsidP="0003703D">
                            <w:pPr>
                              <w:pStyle w:val="TOCText"/>
                              <w:pBdr>
                                <w:top w:val="single" w:sz="12" w:space="2" w:color="336666"/>
                                <w:bottom w:val="single" w:sz="12" w:space="2" w:color="336666"/>
                              </w:pBdr>
                              <w:tabs>
                                <w:tab w:val="clear" w:pos="2250"/>
                                <w:tab w:val="right" w:pos="1710"/>
                              </w:tabs>
                              <w:rPr>
                                <w:sz w:val="18"/>
                                <w:szCs w:val="18"/>
                              </w:rPr>
                            </w:pPr>
                            <w:r>
                              <w:rPr>
                                <w:color w:val="FF0000"/>
                                <w:sz w:val="24"/>
                                <w:szCs w:val="24"/>
                              </w:rPr>
                              <w:t>A</w:t>
                            </w:r>
                            <w:r w:rsidR="008A1CE7" w:rsidRPr="009239D3">
                              <w:rPr>
                                <w:color w:val="FF0000"/>
                                <w:sz w:val="22"/>
                                <w:szCs w:val="22"/>
                              </w:rPr>
                              <w:t>aron Schneider</w:t>
                            </w:r>
                            <w:r>
                              <w:rPr>
                                <w:color w:val="FF0000"/>
                                <w:sz w:val="22"/>
                                <w:szCs w:val="22"/>
                              </w:rPr>
                              <w:t xml:space="preserve">  </w:t>
                            </w:r>
                            <w:r w:rsidRPr="0003703D">
                              <w:rPr>
                                <w:sz w:val="18"/>
                                <w:szCs w:val="18"/>
                              </w:rPr>
                              <w:t xml:space="preserve"> </w:t>
                            </w:r>
                            <w:r w:rsidRPr="009239D3">
                              <w:rPr>
                                <w:sz w:val="18"/>
                                <w:szCs w:val="18"/>
                              </w:rPr>
                              <w:t>General Chair</w:t>
                            </w:r>
                          </w:p>
                          <w:p w14:paraId="36CA250C" w14:textId="06B055BF" w:rsidR="0003703D" w:rsidRPr="009239D3" w:rsidRDefault="002E04D7" w:rsidP="0003703D">
                            <w:pPr>
                              <w:pStyle w:val="TOCText"/>
                              <w:pBdr>
                                <w:top w:val="single" w:sz="12" w:space="2" w:color="336666"/>
                                <w:bottom w:val="single" w:sz="12" w:space="2" w:color="336666"/>
                              </w:pBdr>
                              <w:tabs>
                                <w:tab w:val="clear" w:pos="2250"/>
                                <w:tab w:val="right" w:pos="1710"/>
                              </w:tabs>
                              <w:rPr>
                                <w:sz w:val="18"/>
                                <w:szCs w:val="18"/>
                              </w:rPr>
                            </w:pPr>
                            <w:r>
                              <w:rPr>
                                <w:color w:val="FF0000"/>
                                <w:sz w:val="22"/>
                                <w:szCs w:val="22"/>
                              </w:rPr>
                              <w:t>E</w:t>
                            </w:r>
                            <w:r w:rsidR="008A1CE7" w:rsidRPr="009239D3">
                              <w:rPr>
                                <w:color w:val="FF0000"/>
                                <w:sz w:val="22"/>
                                <w:szCs w:val="22"/>
                              </w:rPr>
                              <w:t>llen Hall</w:t>
                            </w:r>
                            <w:r w:rsidR="000E76F4">
                              <w:rPr>
                                <w:color w:val="FF0000"/>
                                <w:sz w:val="22"/>
                                <w:szCs w:val="22"/>
                              </w:rPr>
                              <w:t>, Nan</w:t>
                            </w:r>
                            <w:r w:rsidR="0048313E">
                              <w:rPr>
                                <w:color w:val="FF0000"/>
                                <w:sz w:val="22"/>
                                <w:szCs w:val="22"/>
                              </w:rPr>
                              <w:t xml:space="preserve"> </w:t>
                            </w:r>
                            <w:r w:rsidR="0003703D">
                              <w:rPr>
                                <w:color w:val="FF0000"/>
                                <w:sz w:val="22"/>
                                <w:szCs w:val="22"/>
                              </w:rPr>
                              <w:t xml:space="preserve">  </w:t>
                            </w:r>
                            <w:r w:rsidR="0048313E">
                              <w:rPr>
                                <w:color w:val="FF0000"/>
                                <w:sz w:val="22"/>
                                <w:szCs w:val="22"/>
                              </w:rPr>
                              <w:t>Fon</w:t>
                            </w:r>
                            <w:r w:rsidR="00EF326F">
                              <w:rPr>
                                <w:color w:val="FF0000"/>
                                <w:sz w:val="22"/>
                                <w:szCs w:val="22"/>
                              </w:rPr>
                              <w:t>t</w:t>
                            </w:r>
                            <w:r w:rsidR="0048313E">
                              <w:rPr>
                                <w:color w:val="FF0000"/>
                                <w:sz w:val="22"/>
                                <w:szCs w:val="22"/>
                              </w:rPr>
                              <w:t>enot</w:t>
                            </w:r>
                            <w:r w:rsidR="0003703D" w:rsidRPr="0003703D">
                              <w:rPr>
                                <w:sz w:val="18"/>
                                <w:szCs w:val="18"/>
                              </w:rPr>
                              <w:t xml:space="preserve"> </w:t>
                            </w:r>
                            <w:r w:rsidR="0003703D" w:rsidRPr="009239D3">
                              <w:rPr>
                                <w:sz w:val="18"/>
                                <w:szCs w:val="18"/>
                              </w:rPr>
                              <w:t>Vice Chair</w:t>
                            </w:r>
                          </w:p>
                          <w:p w14:paraId="033716FA" w14:textId="03FC0F7C"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p>
                          <w:p w14:paraId="21318D84" w14:textId="38DD2521" w:rsidR="0003703D" w:rsidRPr="009239D3" w:rsidRDefault="008A1CE7" w:rsidP="0003703D">
                            <w:pPr>
                              <w:pStyle w:val="TOCText"/>
                              <w:pBdr>
                                <w:top w:val="single" w:sz="12" w:space="2" w:color="336666"/>
                                <w:bottom w:val="single" w:sz="12" w:space="2" w:color="336666"/>
                              </w:pBdr>
                              <w:tabs>
                                <w:tab w:val="clear" w:pos="2250"/>
                                <w:tab w:val="right" w:pos="1710"/>
                              </w:tabs>
                              <w:rPr>
                                <w:sz w:val="18"/>
                                <w:szCs w:val="18"/>
                              </w:rPr>
                            </w:pPr>
                            <w:r w:rsidRPr="009239D3">
                              <w:rPr>
                                <w:color w:val="FF0000"/>
                                <w:sz w:val="22"/>
                                <w:szCs w:val="22"/>
                              </w:rPr>
                              <w:t>Barry Edwards</w:t>
                            </w:r>
                            <w:r w:rsidR="0003703D" w:rsidRPr="0003703D">
                              <w:rPr>
                                <w:sz w:val="18"/>
                                <w:szCs w:val="18"/>
                              </w:rPr>
                              <w:t xml:space="preserve"> </w:t>
                            </w:r>
                            <w:r w:rsidR="0003703D">
                              <w:rPr>
                                <w:sz w:val="18"/>
                                <w:szCs w:val="18"/>
                              </w:rPr>
                              <w:t xml:space="preserve">    </w:t>
                            </w:r>
                            <w:r w:rsidR="0003703D" w:rsidRPr="009239D3">
                              <w:rPr>
                                <w:sz w:val="18"/>
                                <w:szCs w:val="18"/>
                              </w:rPr>
                              <w:t>Treasurer</w:t>
                            </w:r>
                          </w:p>
                          <w:p w14:paraId="1F5B8598" w14:textId="48B850AD" w:rsidR="0003703D" w:rsidRPr="009239D3" w:rsidRDefault="00B83778" w:rsidP="0003703D">
                            <w:pPr>
                              <w:pStyle w:val="TOCText"/>
                              <w:pBdr>
                                <w:top w:val="single" w:sz="12" w:space="2" w:color="336666"/>
                                <w:bottom w:val="single" w:sz="12" w:space="2" w:color="336666"/>
                              </w:pBdr>
                              <w:tabs>
                                <w:tab w:val="clear" w:pos="2250"/>
                                <w:tab w:val="right" w:pos="1710"/>
                              </w:tabs>
                              <w:rPr>
                                <w:sz w:val="18"/>
                                <w:szCs w:val="18"/>
                              </w:rPr>
                            </w:pPr>
                            <w:r>
                              <w:rPr>
                                <w:color w:val="FF0000"/>
                                <w:sz w:val="22"/>
                                <w:szCs w:val="22"/>
                              </w:rPr>
                              <w:t xml:space="preserve">Steve </w:t>
                            </w:r>
                            <w:proofErr w:type="spellStart"/>
                            <w:r>
                              <w:rPr>
                                <w:color w:val="FF0000"/>
                                <w:sz w:val="22"/>
                                <w:szCs w:val="22"/>
                              </w:rPr>
                              <w:t>Kernion</w:t>
                            </w:r>
                            <w:proofErr w:type="spellEnd"/>
                            <w:r w:rsidR="0003703D" w:rsidRPr="0003703D">
                              <w:rPr>
                                <w:sz w:val="18"/>
                                <w:szCs w:val="18"/>
                              </w:rPr>
                              <w:t xml:space="preserve"> </w:t>
                            </w:r>
                            <w:r w:rsidR="0003703D">
                              <w:rPr>
                                <w:sz w:val="18"/>
                                <w:szCs w:val="18"/>
                              </w:rPr>
                              <w:t xml:space="preserve">       </w:t>
                            </w:r>
                            <w:r w:rsidR="002E04D7">
                              <w:rPr>
                                <w:sz w:val="18"/>
                                <w:szCs w:val="18"/>
                              </w:rPr>
                              <w:t xml:space="preserve">    </w:t>
                            </w:r>
                            <w:r w:rsidR="0003703D" w:rsidRPr="009239D3">
                              <w:rPr>
                                <w:sz w:val="18"/>
                                <w:szCs w:val="18"/>
                              </w:rPr>
                              <w:t>Secretary</w:t>
                            </w:r>
                          </w:p>
                          <w:p w14:paraId="3865FF7E" w14:textId="0CE37E69" w:rsidR="0003703D" w:rsidRPr="009239D3" w:rsidRDefault="002E04D7" w:rsidP="0003703D">
                            <w:pPr>
                              <w:pStyle w:val="TOCText"/>
                              <w:pBdr>
                                <w:top w:val="single" w:sz="12" w:space="2" w:color="336666"/>
                                <w:bottom w:val="single" w:sz="12" w:space="2" w:color="336666"/>
                              </w:pBdr>
                              <w:tabs>
                                <w:tab w:val="clear" w:pos="2250"/>
                                <w:tab w:val="right" w:pos="1710"/>
                              </w:tabs>
                              <w:rPr>
                                <w:sz w:val="18"/>
                                <w:szCs w:val="18"/>
                              </w:rPr>
                            </w:pPr>
                            <w:r>
                              <w:rPr>
                                <w:color w:val="FF0000"/>
                                <w:sz w:val="22"/>
                                <w:szCs w:val="22"/>
                              </w:rPr>
                              <w:t>R</w:t>
                            </w:r>
                            <w:r w:rsidR="008A1CE7" w:rsidRPr="009239D3">
                              <w:rPr>
                                <w:color w:val="FF0000"/>
                                <w:sz w:val="22"/>
                                <w:szCs w:val="22"/>
                              </w:rPr>
                              <w:t>ick Hartman</w:t>
                            </w:r>
                            <w:r w:rsidR="0003703D" w:rsidRPr="0003703D">
                              <w:rPr>
                                <w:sz w:val="18"/>
                                <w:szCs w:val="18"/>
                              </w:rPr>
                              <w:t xml:space="preserve"> </w:t>
                            </w:r>
                            <w:r w:rsidR="0003703D">
                              <w:rPr>
                                <w:sz w:val="18"/>
                                <w:szCs w:val="18"/>
                              </w:rPr>
                              <w:t xml:space="preserve">   </w:t>
                            </w:r>
                            <w:r>
                              <w:rPr>
                                <w:sz w:val="18"/>
                                <w:szCs w:val="18"/>
                              </w:rPr>
                              <w:t xml:space="preserve">    </w:t>
                            </w:r>
                            <w:r w:rsidR="0003703D" w:rsidRPr="009239D3">
                              <w:rPr>
                                <w:sz w:val="18"/>
                                <w:szCs w:val="18"/>
                              </w:rPr>
                              <w:t>Registrar</w:t>
                            </w:r>
                          </w:p>
                          <w:p w14:paraId="65272302" w14:textId="77777777" w:rsidR="00C74FAC" w:rsidRDefault="002E04D7" w:rsidP="0003703D">
                            <w:pPr>
                              <w:pStyle w:val="TOCText"/>
                              <w:pBdr>
                                <w:top w:val="single" w:sz="12" w:space="2" w:color="336666"/>
                                <w:bottom w:val="single" w:sz="12" w:space="2" w:color="336666"/>
                              </w:pBdr>
                              <w:tabs>
                                <w:tab w:val="clear" w:pos="2250"/>
                                <w:tab w:val="right" w:pos="1710"/>
                              </w:tabs>
                              <w:rPr>
                                <w:color w:val="FF0000"/>
                                <w:sz w:val="22"/>
                                <w:szCs w:val="22"/>
                              </w:rPr>
                            </w:pPr>
                            <w:r>
                              <w:rPr>
                                <w:color w:val="FF0000"/>
                                <w:sz w:val="22"/>
                                <w:szCs w:val="22"/>
                              </w:rPr>
                              <w:t>Pa</w:t>
                            </w:r>
                            <w:r w:rsidR="008A1CE7" w:rsidRPr="009239D3">
                              <w:rPr>
                                <w:color w:val="FF0000"/>
                                <w:sz w:val="22"/>
                                <w:szCs w:val="22"/>
                              </w:rPr>
                              <w:t>t Arnold</w:t>
                            </w:r>
                            <w:r w:rsidR="00E52D6A">
                              <w:rPr>
                                <w:color w:val="FF0000"/>
                                <w:sz w:val="22"/>
                                <w:szCs w:val="22"/>
                              </w:rPr>
                              <w:t>,</w:t>
                            </w:r>
                            <w:r w:rsidR="0048313E">
                              <w:rPr>
                                <w:color w:val="FF0000"/>
                                <w:sz w:val="22"/>
                                <w:szCs w:val="22"/>
                              </w:rPr>
                              <w:t xml:space="preserve"> </w:t>
                            </w:r>
                            <w:r w:rsidR="00E52D6A">
                              <w:rPr>
                                <w:color w:val="FF0000"/>
                                <w:sz w:val="22"/>
                                <w:szCs w:val="22"/>
                              </w:rPr>
                              <w:t>Liz</w:t>
                            </w:r>
                            <w:r>
                              <w:rPr>
                                <w:color w:val="FF0000"/>
                                <w:sz w:val="22"/>
                                <w:szCs w:val="22"/>
                              </w:rPr>
                              <w:t xml:space="preserve"> </w:t>
                            </w:r>
                            <w:r w:rsidR="0048313E">
                              <w:rPr>
                                <w:color w:val="FF0000"/>
                                <w:sz w:val="22"/>
                                <w:szCs w:val="22"/>
                              </w:rPr>
                              <w:t>Cumming</w:t>
                            </w:r>
                            <w:r>
                              <w:rPr>
                                <w:color w:val="FF0000"/>
                                <w:sz w:val="22"/>
                                <w:szCs w:val="22"/>
                              </w:rPr>
                              <w:t>s</w:t>
                            </w:r>
                            <w:r w:rsidR="00C74FAC">
                              <w:rPr>
                                <w:color w:val="FF0000"/>
                                <w:sz w:val="22"/>
                                <w:szCs w:val="22"/>
                              </w:rPr>
                              <w:t xml:space="preserve"> </w:t>
                            </w:r>
                          </w:p>
                          <w:p w14:paraId="61AB5674" w14:textId="188CCB67" w:rsidR="0003703D" w:rsidRPr="009239D3" w:rsidRDefault="0003703D" w:rsidP="0003703D">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Sanction</w:t>
                            </w:r>
                            <w:r w:rsidR="00C74FAC">
                              <w:rPr>
                                <w:sz w:val="18"/>
                                <w:szCs w:val="18"/>
                              </w:rPr>
                              <w:t xml:space="preserve"> Chair</w:t>
                            </w:r>
                            <w:r w:rsidR="00B83778">
                              <w:rPr>
                                <w:sz w:val="18"/>
                                <w:szCs w:val="18"/>
                              </w:rPr>
                              <w:t>s</w:t>
                            </w:r>
                          </w:p>
                          <w:p w14:paraId="03B129A5" w14:textId="33953E87" w:rsidR="008A1CE7" w:rsidRPr="009239D3" w:rsidRDefault="0003703D" w:rsidP="008A1CE7">
                            <w:pPr>
                              <w:pStyle w:val="TOCText"/>
                              <w:pBdr>
                                <w:top w:val="single" w:sz="12" w:space="2" w:color="336666"/>
                                <w:bottom w:val="single" w:sz="12" w:space="2" w:color="336666"/>
                              </w:pBdr>
                              <w:tabs>
                                <w:tab w:val="clear" w:pos="2250"/>
                                <w:tab w:val="right" w:pos="1710"/>
                              </w:tabs>
                              <w:rPr>
                                <w:color w:val="FF0000"/>
                                <w:sz w:val="22"/>
                                <w:szCs w:val="22"/>
                              </w:rPr>
                            </w:pPr>
                            <w:r>
                              <w:rPr>
                                <w:color w:val="FF0000"/>
                                <w:sz w:val="22"/>
                                <w:szCs w:val="22"/>
                              </w:rPr>
                              <w:t>T</w:t>
                            </w:r>
                            <w:r w:rsidR="008A1CE7" w:rsidRPr="009239D3">
                              <w:rPr>
                                <w:color w:val="FF0000"/>
                                <w:sz w:val="22"/>
                                <w:szCs w:val="22"/>
                              </w:rPr>
                              <w:t xml:space="preserve">om </w:t>
                            </w:r>
                            <w:proofErr w:type="spellStart"/>
                            <w:r w:rsidR="008A1CE7" w:rsidRPr="009239D3">
                              <w:rPr>
                                <w:color w:val="FF0000"/>
                                <w:sz w:val="22"/>
                                <w:szCs w:val="22"/>
                              </w:rPr>
                              <w:t>Schmal</w:t>
                            </w:r>
                            <w:r w:rsidR="008A1CE7">
                              <w:rPr>
                                <w:color w:val="FF0000"/>
                                <w:sz w:val="22"/>
                                <w:szCs w:val="22"/>
                              </w:rPr>
                              <w:t>l</w:t>
                            </w:r>
                            <w:proofErr w:type="spellEnd"/>
                          </w:p>
                          <w:p w14:paraId="3E975ED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Coaches Chair</w:t>
                            </w:r>
                          </w:p>
                          <w:p w14:paraId="501ECF13" w14:textId="47F759BA" w:rsidR="008A1CE7" w:rsidRPr="009239D3" w:rsidRDefault="00B83778" w:rsidP="008A1CE7">
                            <w:pPr>
                              <w:pStyle w:val="TOCText"/>
                              <w:pBdr>
                                <w:top w:val="single" w:sz="12" w:space="2" w:color="336666"/>
                                <w:bottom w:val="single" w:sz="12" w:space="2" w:color="336666"/>
                              </w:pBdr>
                              <w:tabs>
                                <w:tab w:val="clear" w:pos="2250"/>
                                <w:tab w:val="right" w:pos="1710"/>
                              </w:tabs>
                              <w:rPr>
                                <w:color w:val="FF0000"/>
                                <w:sz w:val="22"/>
                                <w:szCs w:val="22"/>
                              </w:rPr>
                            </w:pPr>
                            <w:r>
                              <w:rPr>
                                <w:color w:val="FF0000"/>
                                <w:sz w:val="22"/>
                                <w:szCs w:val="22"/>
                              </w:rPr>
                              <w:t>Shawn Nowak</w:t>
                            </w:r>
                          </w:p>
                          <w:p w14:paraId="5D327159" w14:textId="6FB16D1B" w:rsidR="008A1CE7" w:rsidRPr="009239D3" w:rsidRDefault="00E52D6A" w:rsidP="008A1CE7">
                            <w:pPr>
                              <w:pStyle w:val="TOCText"/>
                              <w:pBdr>
                                <w:top w:val="single" w:sz="12" w:space="2" w:color="336666"/>
                                <w:bottom w:val="single" w:sz="12" w:space="2" w:color="336666"/>
                              </w:pBdr>
                              <w:tabs>
                                <w:tab w:val="clear" w:pos="2250"/>
                                <w:tab w:val="right" w:pos="1710"/>
                              </w:tabs>
                              <w:rPr>
                                <w:sz w:val="18"/>
                                <w:szCs w:val="18"/>
                              </w:rPr>
                            </w:pPr>
                            <w:r>
                              <w:rPr>
                                <w:sz w:val="18"/>
                                <w:szCs w:val="18"/>
                              </w:rPr>
                              <w:t>O. W.</w:t>
                            </w:r>
                            <w:r w:rsidR="008A1CE7" w:rsidRPr="009239D3">
                              <w:rPr>
                                <w:sz w:val="18"/>
                                <w:szCs w:val="18"/>
                              </w:rPr>
                              <w:t>/</w:t>
                            </w:r>
                            <w:r w:rsidR="00E83103">
                              <w:rPr>
                                <w:sz w:val="18"/>
                                <w:szCs w:val="18"/>
                              </w:rPr>
                              <w:t xml:space="preserve">Adult </w:t>
                            </w:r>
                            <w:r>
                              <w:rPr>
                                <w:sz w:val="18"/>
                                <w:szCs w:val="18"/>
                              </w:rPr>
                              <w:t>Swim</w:t>
                            </w:r>
                            <w:r w:rsidR="00E83103">
                              <w:rPr>
                                <w:sz w:val="18"/>
                                <w:szCs w:val="18"/>
                              </w:rPr>
                              <w:t xml:space="preserve"> </w:t>
                            </w:r>
                          </w:p>
                          <w:p w14:paraId="73334C4E"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Doug Holmes</w:t>
                            </w:r>
                          </w:p>
                          <w:p w14:paraId="12033889"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Lane Lines Editor</w:t>
                            </w:r>
                          </w:p>
                          <w:p w14:paraId="6362683F" w14:textId="35D634D6" w:rsidR="0003703D" w:rsidRDefault="008A1CE7" w:rsidP="0003703D">
                            <w:pPr>
                              <w:pStyle w:val="TOCText"/>
                              <w:pBdr>
                                <w:top w:val="single" w:sz="12" w:space="2" w:color="336666"/>
                                <w:bottom w:val="single" w:sz="12" w:space="2" w:color="336666"/>
                              </w:pBdr>
                              <w:tabs>
                                <w:tab w:val="clear" w:pos="2250"/>
                                <w:tab w:val="right" w:pos="1710"/>
                              </w:tabs>
                              <w:rPr>
                                <w:sz w:val="18"/>
                                <w:szCs w:val="18"/>
                              </w:rPr>
                            </w:pPr>
                            <w:r w:rsidRPr="009239D3">
                              <w:rPr>
                                <w:color w:val="FF0000"/>
                                <w:sz w:val="22"/>
                                <w:szCs w:val="22"/>
                              </w:rPr>
                              <w:t>Kevin Ayer</w:t>
                            </w:r>
                            <w:r w:rsidR="0003703D" w:rsidRPr="0003703D">
                              <w:rPr>
                                <w:sz w:val="18"/>
                                <w:szCs w:val="18"/>
                              </w:rPr>
                              <w:t xml:space="preserve"> </w:t>
                            </w:r>
                            <w:r w:rsidR="0003703D" w:rsidRPr="009239D3">
                              <w:rPr>
                                <w:sz w:val="18"/>
                                <w:szCs w:val="18"/>
                              </w:rPr>
                              <w:t>Website/Records</w:t>
                            </w:r>
                          </w:p>
                          <w:p w14:paraId="209C9E56" w14:textId="167FD8C9" w:rsidR="008A1CE7" w:rsidRPr="00C74FAC" w:rsidRDefault="00B83778" w:rsidP="008A1CE7">
                            <w:pPr>
                              <w:pStyle w:val="TOCText"/>
                              <w:pBdr>
                                <w:top w:val="single" w:sz="12" w:space="2" w:color="336666"/>
                                <w:bottom w:val="single" w:sz="12" w:space="2" w:color="336666"/>
                              </w:pBdr>
                              <w:tabs>
                                <w:tab w:val="clear" w:pos="2250"/>
                                <w:tab w:val="right" w:pos="1710"/>
                              </w:tabs>
                              <w:rPr>
                                <w:color w:val="FF0000"/>
                                <w:sz w:val="20"/>
                                <w:szCs w:val="20"/>
                              </w:rPr>
                            </w:pPr>
                            <w:r>
                              <w:rPr>
                                <w:color w:val="FF0000"/>
                                <w:sz w:val="20"/>
                                <w:szCs w:val="20"/>
                              </w:rPr>
                              <w:t>K. K. Denning</w:t>
                            </w:r>
                          </w:p>
                          <w:p w14:paraId="3B946EC1" w14:textId="77777777" w:rsidR="0003703D" w:rsidRPr="009239D3" w:rsidRDefault="0003703D" w:rsidP="0003703D">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Top Ten Chair</w:t>
                            </w:r>
                          </w:p>
                          <w:p w14:paraId="2894A0C3" w14:textId="77777777" w:rsidR="0003703D" w:rsidRPr="009239D3" w:rsidRDefault="0003703D" w:rsidP="0003703D">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 xml:space="preserve">Amanda </w:t>
                            </w:r>
                            <w:proofErr w:type="spellStart"/>
                            <w:r>
                              <w:rPr>
                                <w:color w:val="FF0000"/>
                                <w:sz w:val="22"/>
                                <w:szCs w:val="22"/>
                              </w:rPr>
                              <w:t>Janszen</w:t>
                            </w:r>
                            <w:proofErr w:type="spellEnd"/>
                            <w:r>
                              <w:rPr>
                                <w:color w:val="FF0000"/>
                                <w:sz w:val="22"/>
                                <w:szCs w:val="22"/>
                              </w:rPr>
                              <w:t xml:space="preserve"> </w:t>
                            </w:r>
                          </w:p>
                          <w:p w14:paraId="29F5D36A" w14:textId="77777777" w:rsidR="0003703D" w:rsidRPr="009239D3" w:rsidRDefault="0003703D" w:rsidP="0003703D">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Officials Chair</w:t>
                            </w:r>
                          </w:p>
                          <w:p w14:paraId="7CD275E6" w14:textId="77777777" w:rsidR="000E76F4" w:rsidRPr="009239D3" w:rsidRDefault="000E76F4" w:rsidP="008A1CE7">
                            <w:pPr>
                              <w:pStyle w:val="TOCText"/>
                              <w:pBdr>
                                <w:top w:val="single" w:sz="12" w:space="2" w:color="336666"/>
                                <w:bottom w:val="single" w:sz="12" w:space="2" w:color="336666"/>
                              </w:pBdr>
                              <w:tabs>
                                <w:tab w:val="clear" w:pos="2250"/>
                                <w:tab w:val="right" w:pos="1710"/>
                              </w:tabs>
                              <w:rPr>
                                <w:sz w:val="18"/>
                                <w:szCs w:val="18"/>
                              </w:rPr>
                            </w:pPr>
                          </w:p>
                          <w:p w14:paraId="7963387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07CFC" id="_x0000_t202" coordsize="21600,21600" o:spt="202" path="m,l,21600r21600,l21600,xe">
                <v:stroke joinstyle="miter"/>
                <v:path gradientshapeok="t" o:connecttype="rect"/>
              </v:shapetype>
              <v:shape id="Text Box 1" o:spid="_x0000_s1026" type="#_x0000_t202" style="position:absolute;margin-left:525pt;margin-top:137.25pt;width:122pt;height:600.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" filled="f" stroked="f">
                <v:textbox inset="0,0,0,0">
                  <w:txbxContent>
                    <w:p w14:paraId="4F106171" w14:textId="4E5F332B" w:rsidR="00C9753E" w:rsidRDefault="00C9753E" w:rsidP="008A1CE7">
                      <w:pPr>
                        <w:pStyle w:val="TOCText"/>
                        <w:pBdr>
                          <w:top w:val="single" w:sz="12" w:space="2" w:color="336666"/>
                          <w:bottom w:val="single" w:sz="12" w:space="2" w:color="336666"/>
                        </w:pBdr>
                        <w:tabs>
                          <w:tab w:val="clear" w:pos="2250"/>
                          <w:tab w:val="right" w:pos="1710"/>
                        </w:tabs>
                        <w:rPr>
                          <w:color w:val="FF0000"/>
                          <w:sz w:val="24"/>
                          <w:szCs w:val="24"/>
                        </w:rPr>
                      </w:pPr>
                      <w:r>
                        <w:rPr>
                          <w:color w:val="FF0000"/>
                          <w:sz w:val="24"/>
                          <w:szCs w:val="24"/>
                        </w:rPr>
                        <w:t xml:space="preserve">Page 1 of </w:t>
                      </w:r>
                      <w:r w:rsidR="00F10256">
                        <w:rPr>
                          <w:color w:val="FF0000"/>
                          <w:sz w:val="24"/>
                          <w:szCs w:val="24"/>
                        </w:rPr>
                        <w:t>8</w:t>
                      </w:r>
                    </w:p>
                    <w:p w14:paraId="41ACBDBE" w14:textId="48573D1A" w:rsidR="008A1CE7" w:rsidRDefault="008A1CE7" w:rsidP="008A1CE7">
                      <w:pPr>
                        <w:pStyle w:val="TOCText"/>
                        <w:pBdr>
                          <w:top w:val="single" w:sz="12" w:space="2" w:color="336666"/>
                          <w:bottom w:val="single" w:sz="12" w:space="2" w:color="336666"/>
                        </w:pBdr>
                        <w:tabs>
                          <w:tab w:val="clear" w:pos="2250"/>
                          <w:tab w:val="right" w:pos="1710"/>
                        </w:tabs>
                        <w:rPr>
                          <w:color w:val="FF0000"/>
                          <w:sz w:val="24"/>
                          <w:szCs w:val="24"/>
                        </w:rPr>
                      </w:pPr>
                    </w:p>
                    <w:p w14:paraId="55CFE2F7" w14:textId="601B87AF" w:rsidR="00E357A5" w:rsidRDefault="00E357A5" w:rsidP="008A1CE7">
                      <w:pPr>
                        <w:pStyle w:val="TOCText"/>
                        <w:pBdr>
                          <w:top w:val="single" w:sz="12" w:space="2" w:color="336666"/>
                          <w:bottom w:val="single" w:sz="12" w:space="2" w:color="336666"/>
                        </w:pBdr>
                        <w:tabs>
                          <w:tab w:val="clear" w:pos="2250"/>
                          <w:tab w:val="right" w:pos="1710"/>
                        </w:tabs>
                        <w:rPr>
                          <w:color w:val="FF0000"/>
                          <w:sz w:val="24"/>
                          <w:szCs w:val="24"/>
                        </w:rPr>
                      </w:pPr>
                      <w:r>
                        <w:rPr>
                          <w:color w:val="FF0000"/>
                          <w:sz w:val="24"/>
                          <w:szCs w:val="24"/>
                        </w:rPr>
                        <w:t>SMS Officers</w:t>
                      </w:r>
                    </w:p>
                    <w:p w14:paraId="53CE4BBD" w14:textId="7D7F0F62" w:rsidR="0003703D" w:rsidRPr="009239D3" w:rsidRDefault="0003703D" w:rsidP="0003703D">
                      <w:pPr>
                        <w:pStyle w:val="TOCText"/>
                        <w:pBdr>
                          <w:top w:val="single" w:sz="12" w:space="2" w:color="336666"/>
                          <w:bottom w:val="single" w:sz="12" w:space="2" w:color="336666"/>
                        </w:pBdr>
                        <w:tabs>
                          <w:tab w:val="clear" w:pos="2250"/>
                          <w:tab w:val="right" w:pos="1710"/>
                        </w:tabs>
                        <w:rPr>
                          <w:sz w:val="18"/>
                          <w:szCs w:val="18"/>
                        </w:rPr>
                      </w:pPr>
                      <w:r>
                        <w:rPr>
                          <w:color w:val="FF0000"/>
                          <w:sz w:val="24"/>
                          <w:szCs w:val="24"/>
                        </w:rPr>
                        <w:t>A</w:t>
                      </w:r>
                      <w:r w:rsidR="008A1CE7" w:rsidRPr="009239D3">
                        <w:rPr>
                          <w:color w:val="FF0000"/>
                          <w:sz w:val="22"/>
                          <w:szCs w:val="22"/>
                        </w:rPr>
                        <w:t>aron Schneider</w:t>
                      </w:r>
                      <w:r>
                        <w:rPr>
                          <w:color w:val="FF0000"/>
                          <w:sz w:val="22"/>
                          <w:szCs w:val="22"/>
                        </w:rPr>
                        <w:t xml:space="preserve">  </w:t>
                      </w:r>
                      <w:r w:rsidRPr="0003703D">
                        <w:rPr>
                          <w:sz w:val="18"/>
                          <w:szCs w:val="18"/>
                        </w:rPr>
                        <w:t xml:space="preserve"> </w:t>
                      </w:r>
                      <w:r w:rsidRPr="009239D3">
                        <w:rPr>
                          <w:sz w:val="18"/>
                          <w:szCs w:val="18"/>
                        </w:rPr>
                        <w:t>General Chair</w:t>
                      </w:r>
                    </w:p>
                    <w:p w14:paraId="36CA250C" w14:textId="06B055BF" w:rsidR="0003703D" w:rsidRPr="009239D3" w:rsidRDefault="002E04D7" w:rsidP="0003703D">
                      <w:pPr>
                        <w:pStyle w:val="TOCText"/>
                        <w:pBdr>
                          <w:top w:val="single" w:sz="12" w:space="2" w:color="336666"/>
                          <w:bottom w:val="single" w:sz="12" w:space="2" w:color="336666"/>
                        </w:pBdr>
                        <w:tabs>
                          <w:tab w:val="clear" w:pos="2250"/>
                          <w:tab w:val="right" w:pos="1710"/>
                        </w:tabs>
                        <w:rPr>
                          <w:sz w:val="18"/>
                          <w:szCs w:val="18"/>
                        </w:rPr>
                      </w:pPr>
                      <w:r>
                        <w:rPr>
                          <w:color w:val="FF0000"/>
                          <w:sz w:val="22"/>
                          <w:szCs w:val="22"/>
                        </w:rPr>
                        <w:t>E</w:t>
                      </w:r>
                      <w:r w:rsidR="008A1CE7" w:rsidRPr="009239D3">
                        <w:rPr>
                          <w:color w:val="FF0000"/>
                          <w:sz w:val="22"/>
                          <w:szCs w:val="22"/>
                        </w:rPr>
                        <w:t>llen Hall</w:t>
                      </w:r>
                      <w:r w:rsidR="000E76F4">
                        <w:rPr>
                          <w:color w:val="FF0000"/>
                          <w:sz w:val="22"/>
                          <w:szCs w:val="22"/>
                        </w:rPr>
                        <w:t>, Nan</w:t>
                      </w:r>
                      <w:r w:rsidR="0048313E">
                        <w:rPr>
                          <w:color w:val="FF0000"/>
                          <w:sz w:val="22"/>
                          <w:szCs w:val="22"/>
                        </w:rPr>
                        <w:t xml:space="preserve"> </w:t>
                      </w:r>
                      <w:r w:rsidR="0003703D">
                        <w:rPr>
                          <w:color w:val="FF0000"/>
                          <w:sz w:val="22"/>
                          <w:szCs w:val="22"/>
                        </w:rPr>
                        <w:t xml:space="preserve">  </w:t>
                      </w:r>
                      <w:r w:rsidR="0048313E">
                        <w:rPr>
                          <w:color w:val="FF0000"/>
                          <w:sz w:val="22"/>
                          <w:szCs w:val="22"/>
                        </w:rPr>
                        <w:t>Fon</w:t>
                      </w:r>
                      <w:r w:rsidR="00EF326F">
                        <w:rPr>
                          <w:color w:val="FF0000"/>
                          <w:sz w:val="22"/>
                          <w:szCs w:val="22"/>
                        </w:rPr>
                        <w:t>t</w:t>
                      </w:r>
                      <w:r w:rsidR="0048313E">
                        <w:rPr>
                          <w:color w:val="FF0000"/>
                          <w:sz w:val="22"/>
                          <w:szCs w:val="22"/>
                        </w:rPr>
                        <w:t>enot</w:t>
                      </w:r>
                      <w:r w:rsidR="0003703D" w:rsidRPr="0003703D">
                        <w:rPr>
                          <w:sz w:val="18"/>
                          <w:szCs w:val="18"/>
                        </w:rPr>
                        <w:t xml:space="preserve"> </w:t>
                      </w:r>
                      <w:r w:rsidR="0003703D" w:rsidRPr="009239D3">
                        <w:rPr>
                          <w:sz w:val="18"/>
                          <w:szCs w:val="18"/>
                        </w:rPr>
                        <w:t>Vice Chair</w:t>
                      </w:r>
                    </w:p>
                    <w:p w14:paraId="033716FA" w14:textId="03FC0F7C"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p>
                    <w:p w14:paraId="21318D84" w14:textId="38DD2521" w:rsidR="0003703D" w:rsidRPr="009239D3" w:rsidRDefault="008A1CE7" w:rsidP="0003703D">
                      <w:pPr>
                        <w:pStyle w:val="TOCText"/>
                        <w:pBdr>
                          <w:top w:val="single" w:sz="12" w:space="2" w:color="336666"/>
                          <w:bottom w:val="single" w:sz="12" w:space="2" w:color="336666"/>
                        </w:pBdr>
                        <w:tabs>
                          <w:tab w:val="clear" w:pos="2250"/>
                          <w:tab w:val="right" w:pos="1710"/>
                        </w:tabs>
                        <w:rPr>
                          <w:sz w:val="18"/>
                          <w:szCs w:val="18"/>
                        </w:rPr>
                      </w:pPr>
                      <w:r w:rsidRPr="009239D3">
                        <w:rPr>
                          <w:color w:val="FF0000"/>
                          <w:sz w:val="22"/>
                          <w:szCs w:val="22"/>
                        </w:rPr>
                        <w:t>Barry Edwards</w:t>
                      </w:r>
                      <w:r w:rsidR="0003703D" w:rsidRPr="0003703D">
                        <w:rPr>
                          <w:sz w:val="18"/>
                          <w:szCs w:val="18"/>
                        </w:rPr>
                        <w:t xml:space="preserve"> </w:t>
                      </w:r>
                      <w:r w:rsidR="0003703D">
                        <w:rPr>
                          <w:sz w:val="18"/>
                          <w:szCs w:val="18"/>
                        </w:rPr>
                        <w:t xml:space="preserve">    </w:t>
                      </w:r>
                      <w:r w:rsidR="0003703D" w:rsidRPr="009239D3">
                        <w:rPr>
                          <w:sz w:val="18"/>
                          <w:szCs w:val="18"/>
                        </w:rPr>
                        <w:t>Treasurer</w:t>
                      </w:r>
                    </w:p>
                    <w:p w14:paraId="1F5B8598" w14:textId="48B850AD" w:rsidR="0003703D" w:rsidRPr="009239D3" w:rsidRDefault="00B83778" w:rsidP="0003703D">
                      <w:pPr>
                        <w:pStyle w:val="TOCText"/>
                        <w:pBdr>
                          <w:top w:val="single" w:sz="12" w:space="2" w:color="336666"/>
                          <w:bottom w:val="single" w:sz="12" w:space="2" w:color="336666"/>
                        </w:pBdr>
                        <w:tabs>
                          <w:tab w:val="clear" w:pos="2250"/>
                          <w:tab w:val="right" w:pos="1710"/>
                        </w:tabs>
                        <w:rPr>
                          <w:sz w:val="18"/>
                          <w:szCs w:val="18"/>
                        </w:rPr>
                      </w:pPr>
                      <w:r>
                        <w:rPr>
                          <w:color w:val="FF0000"/>
                          <w:sz w:val="22"/>
                          <w:szCs w:val="22"/>
                        </w:rPr>
                        <w:t xml:space="preserve">Steve </w:t>
                      </w:r>
                      <w:proofErr w:type="spellStart"/>
                      <w:r>
                        <w:rPr>
                          <w:color w:val="FF0000"/>
                          <w:sz w:val="22"/>
                          <w:szCs w:val="22"/>
                        </w:rPr>
                        <w:t>Kernion</w:t>
                      </w:r>
                      <w:proofErr w:type="spellEnd"/>
                      <w:r w:rsidR="0003703D" w:rsidRPr="0003703D">
                        <w:rPr>
                          <w:sz w:val="18"/>
                          <w:szCs w:val="18"/>
                        </w:rPr>
                        <w:t xml:space="preserve"> </w:t>
                      </w:r>
                      <w:r w:rsidR="0003703D">
                        <w:rPr>
                          <w:sz w:val="18"/>
                          <w:szCs w:val="18"/>
                        </w:rPr>
                        <w:t xml:space="preserve">       </w:t>
                      </w:r>
                      <w:r w:rsidR="002E04D7">
                        <w:rPr>
                          <w:sz w:val="18"/>
                          <w:szCs w:val="18"/>
                        </w:rPr>
                        <w:t xml:space="preserve">    </w:t>
                      </w:r>
                      <w:r w:rsidR="0003703D" w:rsidRPr="009239D3">
                        <w:rPr>
                          <w:sz w:val="18"/>
                          <w:szCs w:val="18"/>
                        </w:rPr>
                        <w:t>Secretary</w:t>
                      </w:r>
                    </w:p>
                    <w:p w14:paraId="3865FF7E" w14:textId="0CE37E69" w:rsidR="0003703D" w:rsidRPr="009239D3" w:rsidRDefault="002E04D7" w:rsidP="0003703D">
                      <w:pPr>
                        <w:pStyle w:val="TOCText"/>
                        <w:pBdr>
                          <w:top w:val="single" w:sz="12" w:space="2" w:color="336666"/>
                          <w:bottom w:val="single" w:sz="12" w:space="2" w:color="336666"/>
                        </w:pBdr>
                        <w:tabs>
                          <w:tab w:val="clear" w:pos="2250"/>
                          <w:tab w:val="right" w:pos="1710"/>
                        </w:tabs>
                        <w:rPr>
                          <w:sz w:val="18"/>
                          <w:szCs w:val="18"/>
                        </w:rPr>
                      </w:pPr>
                      <w:r>
                        <w:rPr>
                          <w:color w:val="FF0000"/>
                          <w:sz w:val="22"/>
                          <w:szCs w:val="22"/>
                        </w:rPr>
                        <w:t>R</w:t>
                      </w:r>
                      <w:r w:rsidR="008A1CE7" w:rsidRPr="009239D3">
                        <w:rPr>
                          <w:color w:val="FF0000"/>
                          <w:sz w:val="22"/>
                          <w:szCs w:val="22"/>
                        </w:rPr>
                        <w:t>ick Hartman</w:t>
                      </w:r>
                      <w:r w:rsidR="0003703D" w:rsidRPr="0003703D">
                        <w:rPr>
                          <w:sz w:val="18"/>
                          <w:szCs w:val="18"/>
                        </w:rPr>
                        <w:t xml:space="preserve"> </w:t>
                      </w:r>
                      <w:r w:rsidR="0003703D">
                        <w:rPr>
                          <w:sz w:val="18"/>
                          <w:szCs w:val="18"/>
                        </w:rPr>
                        <w:t xml:space="preserve">   </w:t>
                      </w:r>
                      <w:r>
                        <w:rPr>
                          <w:sz w:val="18"/>
                          <w:szCs w:val="18"/>
                        </w:rPr>
                        <w:t xml:space="preserve">    </w:t>
                      </w:r>
                      <w:r w:rsidR="0003703D" w:rsidRPr="009239D3">
                        <w:rPr>
                          <w:sz w:val="18"/>
                          <w:szCs w:val="18"/>
                        </w:rPr>
                        <w:t>Registrar</w:t>
                      </w:r>
                    </w:p>
                    <w:p w14:paraId="65272302" w14:textId="77777777" w:rsidR="00C74FAC" w:rsidRDefault="002E04D7" w:rsidP="0003703D">
                      <w:pPr>
                        <w:pStyle w:val="TOCText"/>
                        <w:pBdr>
                          <w:top w:val="single" w:sz="12" w:space="2" w:color="336666"/>
                          <w:bottom w:val="single" w:sz="12" w:space="2" w:color="336666"/>
                        </w:pBdr>
                        <w:tabs>
                          <w:tab w:val="clear" w:pos="2250"/>
                          <w:tab w:val="right" w:pos="1710"/>
                        </w:tabs>
                        <w:rPr>
                          <w:color w:val="FF0000"/>
                          <w:sz w:val="22"/>
                          <w:szCs w:val="22"/>
                        </w:rPr>
                      </w:pPr>
                      <w:r>
                        <w:rPr>
                          <w:color w:val="FF0000"/>
                          <w:sz w:val="22"/>
                          <w:szCs w:val="22"/>
                        </w:rPr>
                        <w:t>Pa</w:t>
                      </w:r>
                      <w:r w:rsidR="008A1CE7" w:rsidRPr="009239D3">
                        <w:rPr>
                          <w:color w:val="FF0000"/>
                          <w:sz w:val="22"/>
                          <w:szCs w:val="22"/>
                        </w:rPr>
                        <w:t>t Arnold</w:t>
                      </w:r>
                      <w:r w:rsidR="00E52D6A">
                        <w:rPr>
                          <w:color w:val="FF0000"/>
                          <w:sz w:val="22"/>
                          <w:szCs w:val="22"/>
                        </w:rPr>
                        <w:t>,</w:t>
                      </w:r>
                      <w:r w:rsidR="0048313E">
                        <w:rPr>
                          <w:color w:val="FF0000"/>
                          <w:sz w:val="22"/>
                          <w:szCs w:val="22"/>
                        </w:rPr>
                        <w:t xml:space="preserve"> </w:t>
                      </w:r>
                      <w:r w:rsidR="00E52D6A">
                        <w:rPr>
                          <w:color w:val="FF0000"/>
                          <w:sz w:val="22"/>
                          <w:szCs w:val="22"/>
                        </w:rPr>
                        <w:t>Liz</w:t>
                      </w:r>
                      <w:r>
                        <w:rPr>
                          <w:color w:val="FF0000"/>
                          <w:sz w:val="22"/>
                          <w:szCs w:val="22"/>
                        </w:rPr>
                        <w:t xml:space="preserve"> </w:t>
                      </w:r>
                      <w:r w:rsidR="0048313E">
                        <w:rPr>
                          <w:color w:val="FF0000"/>
                          <w:sz w:val="22"/>
                          <w:szCs w:val="22"/>
                        </w:rPr>
                        <w:t>Cumming</w:t>
                      </w:r>
                      <w:r>
                        <w:rPr>
                          <w:color w:val="FF0000"/>
                          <w:sz w:val="22"/>
                          <w:szCs w:val="22"/>
                        </w:rPr>
                        <w:t>s</w:t>
                      </w:r>
                      <w:r w:rsidR="00C74FAC">
                        <w:rPr>
                          <w:color w:val="FF0000"/>
                          <w:sz w:val="22"/>
                          <w:szCs w:val="22"/>
                        </w:rPr>
                        <w:t xml:space="preserve"> </w:t>
                      </w:r>
                    </w:p>
                    <w:p w14:paraId="61AB5674" w14:textId="188CCB67" w:rsidR="0003703D" w:rsidRPr="009239D3" w:rsidRDefault="0003703D" w:rsidP="0003703D">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Sanction</w:t>
                      </w:r>
                      <w:r w:rsidR="00C74FAC">
                        <w:rPr>
                          <w:sz w:val="18"/>
                          <w:szCs w:val="18"/>
                        </w:rPr>
                        <w:t xml:space="preserve"> Chair</w:t>
                      </w:r>
                      <w:r w:rsidR="00B83778">
                        <w:rPr>
                          <w:sz w:val="18"/>
                          <w:szCs w:val="18"/>
                        </w:rPr>
                        <w:t>s</w:t>
                      </w:r>
                    </w:p>
                    <w:p w14:paraId="03B129A5" w14:textId="33953E87" w:rsidR="008A1CE7" w:rsidRPr="009239D3" w:rsidRDefault="0003703D" w:rsidP="008A1CE7">
                      <w:pPr>
                        <w:pStyle w:val="TOCText"/>
                        <w:pBdr>
                          <w:top w:val="single" w:sz="12" w:space="2" w:color="336666"/>
                          <w:bottom w:val="single" w:sz="12" w:space="2" w:color="336666"/>
                        </w:pBdr>
                        <w:tabs>
                          <w:tab w:val="clear" w:pos="2250"/>
                          <w:tab w:val="right" w:pos="1710"/>
                        </w:tabs>
                        <w:rPr>
                          <w:color w:val="FF0000"/>
                          <w:sz w:val="22"/>
                          <w:szCs w:val="22"/>
                        </w:rPr>
                      </w:pPr>
                      <w:r>
                        <w:rPr>
                          <w:color w:val="FF0000"/>
                          <w:sz w:val="22"/>
                          <w:szCs w:val="22"/>
                        </w:rPr>
                        <w:t>T</w:t>
                      </w:r>
                      <w:r w:rsidR="008A1CE7" w:rsidRPr="009239D3">
                        <w:rPr>
                          <w:color w:val="FF0000"/>
                          <w:sz w:val="22"/>
                          <w:szCs w:val="22"/>
                        </w:rPr>
                        <w:t xml:space="preserve">om </w:t>
                      </w:r>
                      <w:proofErr w:type="spellStart"/>
                      <w:r w:rsidR="008A1CE7" w:rsidRPr="009239D3">
                        <w:rPr>
                          <w:color w:val="FF0000"/>
                          <w:sz w:val="22"/>
                          <w:szCs w:val="22"/>
                        </w:rPr>
                        <w:t>Schmal</w:t>
                      </w:r>
                      <w:r w:rsidR="008A1CE7">
                        <w:rPr>
                          <w:color w:val="FF0000"/>
                          <w:sz w:val="22"/>
                          <w:szCs w:val="22"/>
                        </w:rPr>
                        <w:t>l</w:t>
                      </w:r>
                      <w:proofErr w:type="spellEnd"/>
                    </w:p>
                    <w:p w14:paraId="3E975ED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Coaches Chair</w:t>
                      </w:r>
                    </w:p>
                    <w:p w14:paraId="501ECF13" w14:textId="47F759BA" w:rsidR="008A1CE7" w:rsidRPr="009239D3" w:rsidRDefault="00B83778" w:rsidP="008A1CE7">
                      <w:pPr>
                        <w:pStyle w:val="TOCText"/>
                        <w:pBdr>
                          <w:top w:val="single" w:sz="12" w:space="2" w:color="336666"/>
                          <w:bottom w:val="single" w:sz="12" w:space="2" w:color="336666"/>
                        </w:pBdr>
                        <w:tabs>
                          <w:tab w:val="clear" w:pos="2250"/>
                          <w:tab w:val="right" w:pos="1710"/>
                        </w:tabs>
                        <w:rPr>
                          <w:color w:val="FF0000"/>
                          <w:sz w:val="22"/>
                          <w:szCs w:val="22"/>
                        </w:rPr>
                      </w:pPr>
                      <w:r>
                        <w:rPr>
                          <w:color w:val="FF0000"/>
                          <w:sz w:val="22"/>
                          <w:szCs w:val="22"/>
                        </w:rPr>
                        <w:t>Shawn Nowak</w:t>
                      </w:r>
                    </w:p>
                    <w:p w14:paraId="5D327159" w14:textId="6FB16D1B" w:rsidR="008A1CE7" w:rsidRPr="009239D3" w:rsidRDefault="00E52D6A" w:rsidP="008A1CE7">
                      <w:pPr>
                        <w:pStyle w:val="TOCText"/>
                        <w:pBdr>
                          <w:top w:val="single" w:sz="12" w:space="2" w:color="336666"/>
                          <w:bottom w:val="single" w:sz="12" w:space="2" w:color="336666"/>
                        </w:pBdr>
                        <w:tabs>
                          <w:tab w:val="clear" w:pos="2250"/>
                          <w:tab w:val="right" w:pos="1710"/>
                        </w:tabs>
                        <w:rPr>
                          <w:sz w:val="18"/>
                          <w:szCs w:val="18"/>
                        </w:rPr>
                      </w:pPr>
                      <w:r>
                        <w:rPr>
                          <w:sz w:val="18"/>
                          <w:szCs w:val="18"/>
                        </w:rPr>
                        <w:t>O. W.</w:t>
                      </w:r>
                      <w:r w:rsidR="008A1CE7" w:rsidRPr="009239D3">
                        <w:rPr>
                          <w:sz w:val="18"/>
                          <w:szCs w:val="18"/>
                        </w:rPr>
                        <w:t>/</w:t>
                      </w:r>
                      <w:r w:rsidR="00E83103">
                        <w:rPr>
                          <w:sz w:val="18"/>
                          <w:szCs w:val="18"/>
                        </w:rPr>
                        <w:t xml:space="preserve">Adult </w:t>
                      </w:r>
                      <w:r>
                        <w:rPr>
                          <w:sz w:val="18"/>
                          <w:szCs w:val="18"/>
                        </w:rPr>
                        <w:t>Swim</w:t>
                      </w:r>
                      <w:r w:rsidR="00E83103">
                        <w:rPr>
                          <w:sz w:val="18"/>
                          <w:szCs w:val="18"/>
                        </w:rPr>
                        <w:t xml:space="preserve"> </w:t>
                      </w:r>
                    </w:p>
                    <w:p w14:paraId="73334C4E"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Doug Holmes</w:t>
                      </w:r>
                    </w:p>
                    <w:p w14:paraId="12033889"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Lane Lines Editor</w:t>
                      </w:r>
                    </w:p>
                    <w:p w14:paraId="6362683F" w14:textId="35D634D6" w:rsidR="0003703D" w:rsidRDefault="008A1CE7" w:rsidP="0003703D">
                      <w:pPr>
                        <w:pStyle w:val="TOCText"/>
                        <w:pBdr>
                          <w:top w:val="single" w:sz="12" w:space="2" w:color="336666"/>
                          <w:bottom w:val="single" w:sz="12" w:space="2" w:color="336666"/>
                        </w:pBdr>
                        <w:tabs>
                          <w:tab w:val="clear" w:pos="2250"/>
                          <w:tab w:val="right" w:pos="1710"/>
                        </w:tabs>
                        <w:rPr>
                          <w:sz w:val="18"/>
                          <w:szCs w:val="18"/>
                        </w:rPr>
                      </w:pPr>
                      <w:r w:rsidRPr="009239D3">
                        <w:rPr>
                          <w:color w:val="FF0000"/>
                          <w:sz w:val="22"/>
                          <w:szCs w:val="22"/>
                        </w:rPr>
                        <w:t>Kevin Ayer</w:t>
                      </w:r>
                      <w:r w:rsidR="0003703D" w:rsidRPr="0003703D">
                        <w:rPr>
                          <w:sz w:val="18"/>
                          <w:szCs w:val="18"/>
                        </w:rPr>
                        <w:t xml:space="preserve"> </w:t>
                      </w:r>
                      <w:r w:rsidR="0003703D" w:rsidRPr="009239D3">
                        <w:rPr>
                          <w:sz w:val="18"/>
                          <w:szCs w:val="18"/>
                        </w:rPr>
                        <w:t>Website/Records</w:t>
                      </w:r>
                    </w:p>
                    <w:p w14:paraId="209C9E56" w14:textId="167FD8C9" w:rsidR="008A1CE7" w:rsidRPr="00C74FAC" w:rsidRDefault="00B83778" w:rsidP="008A1CE7">
                      <w:pPr>
                        <w:pStyle w:val="TOCText"/>
                        <w:pBdr>
                          <w:top w:val="single" w:sz="12" w:space="2" w:color="336666"/>
                          <w:bottom w:val="single" w:sz="12" w:space="2" w:color="336666"/>
                        </w:pBdr>
                        <w:tabs>
                          <w:tab w:val="clear" w:pos="2250"/>
                          <w:tab w:val="right" w:pos="1710"/>
                        </w:tabs>
                        <w:rPr>
                          <w:color w:val="FF0000"/>
                          <w:sz w:val="20"/>
                          <w:szCs w:val="20"/>
                        </w:rPr>
                      </w:pPr>
                      <w:r>
                        <w:rPr>
                          <w:color w:val="FF0000"/>
                          <w:sz w:val="20"/>
                          <w:szCs w:val="20"/>
                        </w:rPr>
                        <w:t>K. K. Denning</w:t>
                      </w:r>
                    </w:p>
                    <w:p w14:paraId="3B946EC1" w14:textId="77777777" w:rsidR="0003703D" w:rsidRPr="009239D3" w:rsidRDefault="0003703D" w:rsidP="0003703D">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Top Ten Chair</w:t>
                      </w:r>
                    </w:p>
                    <w:p w14:paraId="2894A0C3" w14:textId="77777777" w:rsidR="0003703D" w:rsidRPr="009239D3" w:rsidRDefault="0003703D" w:rsidP="0003703D">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 xml:space="preserve">Amanda </w:t>
                      </w:r>
                      <w:proofErr w:type="spellStart"/>
                      <w:r>
                        <w:rPr>
                          <w:color w:val="FF0000"/>
                          <w:sz w:val="22"/>
                          <w:szCs w:val="22"/>
                        </w:rPr>
                        <w:t>Janszen</w:t>
                      </w:r>
                      <w:proofErr w:type="spellEnd"/>
                      <w:r>
                        <w:rPr>
                          <w:color w:val="FF0000"/>
                          <w:sz w:val="22"/>
                          <w:szCs w:val="22"/>
                        </w:rPr>
                        <w:t xml:space="preserve"> </w:t>
                      </w:r>
                    </w:p>
                    <w:p w14:paraId="29F5D36A" w14:textId="77777777" w:rsidR="0003703D" w:rsidRPr="009239D3" w:rsidRDefault="0003703D" w:rsidP="0003703D">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Officials Chair</w:t>
                      </w:r>
                    </w:p>
                    <w:p w14:paraId="7CD275E6" w14:textId="77777777" w:rsidR="000E76F4" w:rsidRPr="009239D3" w:rsidRDefault="000E76F4" w:rsidP="008A1CE7">
                      <w:pPr>
                        <w:pStyle w:val="TOCText"/>
                        <w:pBdr>
                          <w:top w:val="single" w:sz="12" w:space="2" w:color="336666"/>
                          <w:bottom w:val="single" w:sz="12" w:space="2" w:color="336666"/>
                        </w:pBdr>
                        <w:tabs>
                          <w:tab w:val="clear" w:pos="2250"/>
                          <w:tab w:val="right" w:pos="1710"/>
                        </w:tabs>
                        <w:rPr>
                          <w:sz w:val="18"/>
                          <w:szCs w:val="18"/>
                        </w:rPr>
                      </w:pPr>
                    </w:p>
                    <w:p w14:paraId="7963387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p>
                  </w:txbxContent>
                </v:textbox>
                <w10:wrap anchorx="page" anchory="page"/>
              </v:shape>
            </w:pict>
          </mc:Fallback>
        </mc:AlternateContent>
      </w:r>
    </w:p>
    <w:p w14:paraId="5EA645A2" w14:textId="37B3718A" w:rsidR="00C9753E" w:rsidRPr="00C9753E" w:rsidRDefault="006E7AD1" w:rsidP="00C9753E">
      <w:pPr>
        <w:pStyle w:val="Caption1"/>
        <w:jc w:val="left"/>
        <w:rPr>
          <w:color w:val="FF0000"/>
          <w:sz w:val="22"/>
          <w:szCs w:val="22"/>
        </w:rPr>
      </w:pPr>
      <w:r>
        <w:rPr>
          <w:rFonts w:ascii="Broadway" w:eastAsia="Broadway" w:hAnsi="Broadway" w:cs="Broadway"/>
          <w:color w:val="FF0000"/>
          <w:kern w:val="0"/>
          <w:sz w:val="40"/>
          <w:szCs w:val="20"/>
        </w:rPr>
        <w:t xml:space="preserve">Lane Lines </w:t>
      </w:r>
      <w:r w:rsidR="0048313E">
        <w:rPr>
          <w:rFonts w:ascii="Broadway" w:eastAsia="Broadway" w:hAnsi="Broadway" w:cs="Broadway"/>
          <w:color w:val="FF0000"/>
          <w:kern w:val="0"/>
          <w:sz w:val="40"/>
          <w:szCs w:val="20"/>
        </w:rPr>
        <w:t>March</w:t>
      </w:r>
      <w:r w:rsidR="00C9753E" w:rsidRPr="00C9753E">
        <w:rPr>
          <w:rFonts w:ascii="Broadway" w:eastAsia="Broadway" w:hAnsi="Broadway" w:cs="Broadway"/>
          <w:color w:val="FF0000"/>
          <w:kern w:val="0"/>
          <w:sz w:val="40"/>
          <w:szCs w:val="20"/>
        </w:rPr>
        <w:t xml:space="preserve"> 2021           </w:t>
      </w:r>
      <w:r w:rsidR="00C9753E" w:rsidRPr="00C9753E">
        <w:rPr>
          <w:rFonts w:ascii="Broadway" w:eastAsia="Broadway" w:hAnsi="Broadway" w:cs="Broadway"/>
          <w:color w:val="FF0000"/>
          <w:kern w:val="0"/>
          <w:sz w:val="22"/>
          <w:szCs w:val="10"/>
        </w:rPr>
        <w:t>southernmastersswimming.com</w:t>
      </w:r>
    </w:p>
    <w:p w14:paraId="0BED4DA3" w14:textId="7833A1B2" w:rsidR="00C9753E" w:rsidRDefault="0003703D" w:rsidP="00C9753E">
      <w:pPr>
        <w:pStyle w:val="Caption1"/>
        <w:jc w:val="left"/>
        <w:rPr>
          <w:color w:val="0D4643" w:themeColor="accent1" w:themeShade="BF"/>
          <w:sz w:val="44"/>
          <w:szCs w:val="44"/>
        </w:rPr>
      </w:pPr>
      <w:r>
        <w:t xml:space="preserve">                  </w:t>
      </w:r>
      <w:r w:rsidR="00C9753E" w:rsidRPr="00E357A5">
        <w:rPr>
          <w:color w:val="0D4643" w:themeColor="accent1" w:themeShade="BF"/>
          <w:sz w:val="44"/>
          <w:szCs w:val="44"/>
        </w:rPr>
        <w:t xml:space="preserve">SMS </w:t>
      </w:r>
      <w:r w:rsidR="000D1860">
        <w:rPr>
          <w:color w:val="0D4643" w:themeColor="accent1" w:themeShade="BF"/>
          <w:sz w:val="44"/>
          <w:szCs w:val="44"/>
        </w:rPr>
        <w:t>Championships May,</w:t>
      </w:r>
      <w:r w:rsidR="00C9753E" w:rsidRPr="00E357A5">
        <w:rPr>
          <w:color w:val="0D4643" w:themeColor="accent1" w:themeShade="BF"/>
          <w:sz w:val="44"/>
          <w:szCs w:val="44"/>
        </w:rPr>
        <w:t>2021</w:t>
      </w:r>
    </w:p>
    <w:p w14:paraId="6D2AAF62" w14:textId="6FBF31E5" w:rsidR="007D15C4" w:rsidRDefault="007D15C4" w:rsidP="00C9753E">
      <w:pPr>
        <w:pStyle w:val="Caption1"/>
        <w:jc w:val="left"/>
        <w:rPr>
          <w:color w:val="0D4643" w:themeColor="accent1" w:themeShade="BF"/>
          <w:sz w:val="28"/>
          <w:szCs w:val="28"/>
        </w:rPr>
      </w:pPr>
    </w:p>
    <w:p w14:paraId="14EA0E36" w14:textId="2327FFB7" w:rsidR="007D15C4" w:rsidRDefault="007D15C4" w:rsidP="00C9753E">
      <w:pPr>
        <w:pStyle w:val="Caption1"/>
        <w:jc w:val="left"/>
        <w:rPr>
          <w:color w:val="0D4643" w:themeColor="accent1" w:themeShade="BF"/>
          <w:sz w:val="28"/>
          <w:szCs w:val="28"/>
        </w:rPr>
      </w:pPr>
      <w:r>
        <w:rPr>
          <w:color w:val="0D4643" w:themeColor="accent1" w:themeShade="BF"/>
          <w:sz w:val="28"/>
          <w:szCs w:val="28"/>
        </w:rPr>
        <w:t xml:space="preserve">     Yes, it is official. The SCY Championships will be held </w:t>
      </w:r>
      <w:r w:rsidR="002528EB">
        <w:rPr>
          <w:color w:val="0D4643" w:themeColor="accent1" w:themeShade="BF"/>
          <w:sz w:val="28"/>
          <w:szCs w:val="28"/>
        </w:rPr>
        <w:t>the weekend of</w:t>
      </w:r>
      <w:r>
        <w:rPr>
          <w:color w:val="0D4643" w:themeColor="accent1" w:themeShade="BF"/>
          <w:sz w:val="28"/>
          <w:szCs w:val="28"/>
        </w:rPr>
        <w:t xml:space="preserve"> May </w:t>
      </w:r>
      <w:r w:rsidR="002528EB">
        <w:rPr>
          <w:color w:val="0D4643" w:themeColor="accent1" w:themeShade="BF"/>
          <w:sz w:val="28"/>
          <w:szCs w:val="28"/>
        </w:rPr>
        <w:t xml:space="preserve">1-2 </w:t>
      </w:r>
      <w:r>
        <w:rPr>
          <w:color w:val="0D4643" w:themeColor="accent1" w:themeShade="BF"/>
          <w:sz w:val="28"/>
          <w:szCs w:val="28"/>
        </w:rPr>
        <w:t xml:space="preserve">at the </w:t>
      </w:r>
      <w:r w:rsidRPr="00CE7B96">
        <w:rPr>
          <w:color w:val="FF0000"/>
          <w:sz w:val="28"/>
          <w:szCs w:val="28"/>
        </w:rPr>
        <w:t>Pelican Athletic Club</w:t>
      </w:r>
      <w:r w:rsidR="002528EB">
        <w:rPr>
          <w:color w:val="FF0000"/>
          <w:sz w:val="28"/>
          <w:szCs w:val="28"/>
        </w:rPr>
        <w:t xml:space="preserve"> in Mandeville</w:t>
      </w:r>
      <w:r>
        <w:rPr>
          <w:color w:val="0D4643" w:themeColor="accent1" w:themeShade="BF"/>
          <w:sz w:val="28"/>
          <w:szCs w:val="28"/>
        </w:rPr>
        <w:t xml:space="preserve">. The SMS Board and members are greatly indebted to Charlie </w:t>
      </w:r>
      <w:proofErr w:type="spellStart"/>
      <w:r>
        <w:rPr>
          <w:color w:val="0D4643" w:themeColor="accent1" w:themeShade="BF"/>
          <w:sz w:val="28"/>
          <w:szCs w:val="28"/>
        </w:rPr>
        <w:t>Hoolihan</w:t>
      </w:r>
      <w:proofErr w:type="spellEnd"/>
      <w:r>
        <w:rPr>
          <w:color w:val="0D4643" w:themeColor="accent1" w:themeShade="BF"/>
          <w:sz w:val="28"/>
          <w:szCs w:val="28"/>
        </w:rPr>
        <w:t xml:space="preserve"> and Don </w:t>
      </w:r>
      <w:proofErr w:type="spellStart"/>
      <w:r w:rsidR="005D45A5">
        <w:rPr>
          <w:color w:val="0D4643" w:themeColor="accent1" w:themeShade="BF"/>
          <w:sz w:val="28"/>
          <w:szCs w:val="28"/>
        </w:rPr>
        <w:t>Carroum</w:t>
      </w:r>
      <w:proofErr w:type="spellEnd"/>
      <w:r w:rsidR="005D45A5">
        <w:rPr>
          <w:color w:val="0D4643" w:themeColor="accent1" w:themeShade="BF"/>
          <w:sz w:val="28"/>
          <w:szCs w:val="28"/>
        </w:rPr>
        <w:t xml:space="preserve">, the meet directors, to whom you can mail your entries to when you receive the email invitation from the SMS registrar. </w:t>
      </w:r>
      <w:r w:rsidR="00CE7B96">
        <w:rPr>
          <w:color w:val="0D4643" w:themeColor="accent1" w:themeShade="BF"/>
          <w:sz w:val="28"/>
          <w:szCs w:val="28"/>
        </w:rPr>
        <w:t xml:space="preserve">The cost is </w:t>
      </w:r>
      <w:r w:rsidR="00CE7B96" w:rsidRPr="00CE7B96">
        <w:rPr>
          <w:color w:val="FF0000"/>
          <w:sz w:val="28"/>
          <w:szCs w:val="28"/>
        </w:rPr>
        <w:t>$25 per day</w:t>
      </w:r>
      <w:r w:rsidR="00CE7B96">
        <w:rPr>
          <w:color w:val="0D4643" w:themeColor="accent1" w:themeShade="BF"/>
          <w:sz w:val="28"/>
          <w:szCs w:val="28"/>
        </w:rPr>
        <w:t xml:space="preserve">. Include a copy of your USMS card. </w:t>
      </w:r>
    </w:p>
    <w:p w14:paraId="05FA0D24" w14:textId="756F6204" w:rsidR="00AD104E" w:rsidRDefault="005D45A5" w:rsidP="00C9753E">
      <w:pPr>
        <w:pStyle w:val="Caption1"/>
        <w:jc w:val="left"/>
        <w:rPr>
          <w:color w:val="0D4643" w:themeColor="accent1" w:themeShade="BF"/>
          <w:sz w:val="28"/>
          <w:szCs w:val="28"/>
        </w:rPr>
      </w:pPr>
      <w:r>
        <w:rPr>
          <w:color w:val="0D4643" w:themeColor="accent1" w:themeShade="BF"/>
          <w:sz w:val="28"/>
          <w:szCs w:val="28"/>
        </w:rPr>
        <w:t xml:space="preserve">     The meet includes all the normal 50s, 100s, and 200s plus a 400 IM, 500 free, 1650 free</w:t>
      </w:r>
      <w:r w:rsidR="00AD104E">
        <w:rPr>
          <w:color w:val="0D4643" w:themeColor="accent1" w:themeShade="BF"/>
          <w:sz w:val="28"/>
          <w:szCs w:val="28"/>
        </w:rPr>
        <w:t>,</w:t>
      </w:r>
      <w:r w:rsidR="005C5A01">
        <w:rPr>
          <w:color w:val="0D4643" w:themeColor="accent1" w:themeShade="BF"/>
          <w:sz w:val="28"/>
          <w:szCs w:val="28"/>
        </w:rPr>
        <w:t xml:space="preserve"> and the 200 and the 400</w:t>
      </w:r>
      <w:r w:rsidR="000E366F">
        <w:rPr>
          <w:color w:val="0D4643" w:themeColor="accent1" w:themeShade="BF"/>
          <w:sz w:val="28"/>
          <w:szCs w:val="28"/>
        </w:rPr>
        <w:t>-</w:t>
      </w:r>
      <w:r w:rsidR="00AD104E">
        <w:rPr>
          <w:color w:val="0D4643" w:themeColor="accent1" w:themeShade="BF"/>
          <w:sz w:val="28"/>
          <w:szCs w:val="28"/>
        </w:rPr>
        <w:t xml:space="preserve">yard </w:t>
      </w:r>
      <w:r w:rsidR="005C5A01">
        <w:rPr>
          <w:color w:val="0D4643" w:themeColor="accent1" w:themeShade="BF"/>
          <w:sz w:val="28"/>
          <w:szCs w:val="28"/>
        </w:rPr>
        <w:t>relays.</w:t>
      </w:r>
      <w:r w:rsidR="002528EB">
        <w:rPr>
          <w:color w:val="0D4643" w:themeColor="accent1" w:themeShade="BF"/>
          <w:sz w:val="28"/>
          <w:szCs w:val="28"/>
        </w:rPr>
        <w:t xml:space="preserve"> S</w:t>
      </w:r>
      <w:r w:rsidR="00CE7B96">
        <w:rPr>
          <w:color w:val="0D4643" w:themeColor="accent1" w:themeShade="BF"/>
          <w:sz w:val="28"/>
          <w:szCs w:val="28"/>
        </w:rPr>
        <w:t xml:space="preserve">wimmers can swim in </w:t>
      </w:r>
      <w:r w:rsidR="00CE7B96" w:rsidRPr="00CE7B96">
        <w:rPr>
          <w:color w:val="FF0000"/>
          <w:sz w:val="28"/>
          <w:szCs w:val="28"/>
        </w:rPr>
        <w:t>six</w:t>
      </w:r>
      <w:r w:rsidR="00CE7B96">
        <w:rPr>
          <w:color w:val="0D4643" w:themeColor="accent1" w:themeShade="BF"/>
          <w:sz w:val="28"/>
          <w:szCs w:val="28"/>
        </w:rPr>
        <w:t xml:space="preserve"> individual events and two relays</w:t>
      </w:r>
      <w:r w:rsidR="002528EB">
        <w:rPr>
          <w:color w:val="0D4643" w:themeColor="accent1" w:themeShade="BF"/>
          <w:sz w:val="28"/>
          <w:szCs w:val="28"/>
        </w:rPr>
        <w:t xml:space="preserve"> each day</w:t>
      </w:r>
      <w:r w:rsidR="00CE7B96">
        <w:rPr>
          <w:color w:val="0D4643" w:themeColor="accent1" w:themeShade="BF"/>
          <w:sz w:val="28"/>
          <w:szCs w:val="28"/>
        </w:rPr>
        <w:t xml:space="preserve">. </w:t>
      </w:r>
      <w:r w:rsidR="005C5A01">
        <w:rPr>
          <w:color w:val="0D4643" w:themeColor="accent1" w:themeShade="BF"/>
          <w:sz w:val="28"/>
          <w:szCs w:val="28"/>
        </w:rPr>
        <w:t xml:space="preserve">The meet is </w:t>
      </w:r>
      <w:r w:rsidR="005C5A01" w:rsidRPr="00CE7B96">
        <w:rPr>
          <w:color w:val="FF0000"/>
          <w:sz w:val="28"/>
          <w:szCs w:val="28"/>
        </w:rPr>
        <w:t>sanctioned</w:t>
      </w:r>
      <w:r w:rsidR="005C5A01">
        <w:rPr>
          <w:color w:val="0D4643" w:themeColor="accent1" w:themeShade="BF"/>
          <w:sz w:val="28"/>
          <w:szCs w:val="28"/>
        </w:rPr>
        <w:t xml:space="preserve"> by the USMS </w:t>
      </w:r>
      <w:r w:rsidR="002528EB">
        <w:rPr>
          <w:color w:val="0D4643" w:themeColor="accent1" w:themeShade="BF"/>
          <w:sz w:val="28"/>
          <w:szCs w:val="28"/>
        </w:rPr>
        <w:t xml:space="preserve">so times will qualify </w:t>
      </w:r>
      <w:r w:rsidR="005C5A01">
        <w:rPr>
          <w:color w:val="0D4643" w:themeColor="accent1" w:themeShade="BF"/>
          <w:sz w:val="28"/>
          <w:szCs w:val="28"/>
        </w:rPr>
        <w:t xml:space="preserve">for Top Ten and SMS records. </w:t>
      </w:r>
      <w:r w:rsidR="00750B67">
        <w:rPr>
          <w:color w:val="0D4643" w:themeColor="accent1" w:themeShade="BF"/>
          <w:sz w:val="28"/>
          <w:szCs w:val="28"/>
        </w:rPr>
        <w:t xml:space="preserve">SMS place ribbons will be awarded and a special award for the four SMS Top Ten winners in 2020. </w:t>
      </w:r>
      <w:r w:rsidR="005C5A01">
        <w:rPr>
          <w:color w:val="0D4643" w:themeColor="accent1" w:themeShade="BF"/>
          <w:sz w:val="28"/>
          <w:szCs w:val="28"/>
        </w:rPr>
        <w:t xml:space="preserve"> </w:t>
      </w:r>
      <w:r w:rsidR="00750B67">
        <w:rPr>
          <w:color w:val="0D4643" w:themeColor="accent1" w:themeShade="BF"/>
          <w:sz w:val="28"/>
          <w:szCs w:val="28"/>
        </w:rPr>
        <w:t>A</w:t>
      </w:r>
      <w:r w:rsidR="005C5A01">
        <w:rPr>
          <w:color w:val="0D4643" w:themeColor="accent1" w:themeShade="BF"/>
          <w:sz w:val="28"/>
          <w:szCs w:val="28"/>
        </w:rPr>
        <w:t xml:space="preserve"> light </w:t>
      </w:r>
      <w:r w:rsidR="005C5A01" w:rsidRPr="00CE7B96">
        <w:rPr>
          <w:color w:val="FF0000"/>
          <w:sz w:val="28"/>
          <w:szCs w:val="28"/>
        </w:rPr>
        <w:t xml:space="preserve">lunch on Sunday </w:t>
      </w:r>
      <w:r w:rsidR="005C5A01">
        <w:rPr>
          <w:color w:val="0D4643" w:themeColor="accent1" w:themeShade="BF"/>
          <w:sz w:val="28"/>
          <w:szCs w:val="28"/>
        </w:rPr>
        <w:t xml:space="preserve">during which the SMS will </w:t>
      </w:r>
      <w:r w:rsidR="00CE7B96">
        <w:rPr>
          <w:color w:val="0D4643" w:themeColor="accent1" w:themeShade="BF"/>
          <w:sz w:val="28"/>
          <w:szCs w:val="28"/>
        </w:rPr>
        <w:t xml:space="preserve">have their </w:t>
      </w:r>
      <w:r w:rsidR="00CE7B96" w:rsidRPr="00CE7B96">
        <w:rPr>
          <w:color w:val="FF0000"/>
          <w:sz w:val="28"/>
          <w:szCs w:val="28"/>
        </w:rPr>
        <w:t xml:space="preserve">annual meeting </w:t>
      </w:r>
      <w:r w:rsidR="00CE7B96">
        <w:rPr>
          <w:color w:val="0D4643" w:themeColor="accent1" w:themeShade="BF"/>
          <w:sz w:val="28"/>
          <w:szCs w:val="28"/>
        </w:rPr>
        <w:t xml:space="preserve">and </w:t>
      </w:r>
      <w:r w:rsidR="005C5A01">
        <w:rPr>
          <w:color w:val="0D4643" w:themeColor="accent1" w:themeShade="BF"/>
          <w:sz w:val="28"/>
          <w:szCs w:val="28"/>
        </w:rPr>
        <w:t xml:space="preserve">elect four officers. All SMS members </w:t>
      </w:r>
      <w:r w:rsidR="00CE7B96">
        <w:rPr>
          <w:color w:val="0D4643" w:themeColor="accent1" w:themeShade="BF"/>
          <w:sz w:val="28"/>
          <w:szCs w:val="28"/>
        </w:rPr>
        <w:t xml:space="preserve">are </w:t>
      </w:r>
      <w:r w:rsidR="005C5A01">
        <w:rPr>
          <w:color w:val="0D4643" w:themeColor="accent1" w:themeShade="BF"/>
          <w:sz w:val="28"/>
          <w:szCs w:val="28"/>
        </w:rPr>
        <w:t xml:space="preserve">invited. </w:t>
      </w:r>
      <w:r w:rsidR="00AD104E">
        <w:rPr>
          <w:color w:val="0D4643" w:themeColor="accent1" w:themeShade="BF"/>
          <w:sz w:val="28"/>
          <w:szCs w:val="28"/>
        </w:rPr>
        <w:t xml:space="preserve">Current COVID protocols will be followed so bring your mask. </w:t>
      </w:r>
      <w:r w:rsidR="005C5A01">
        <w:rPr>
          <w:color w:val="0D4643" w:themeColor="accent1" w:themeShade="BF"/>
          <w:sz w:val="28"/>
          <w:szCs w:val="28"/>
        </w:rPr>
        <w:t xml:space="preserve">The </w:t>
      </w:r>
      <w:r w:rsidR="00CE7B96">
        <w:rPr>
          <w:color w:val="0D4643" w:themeColor="accent1" w:themeShade="BF"/>
          <w:sz w:val="28"/>
          <w:szCs w:val="28"/>
        </w:rPr>
        <w:t>times</w:t>
      </w:r>
      <w:r w:rsidR="005C5A01">
        <w:rPr>
          <w:color w:val="0D4643" w:themeColor="accent1" w:themeShade="BF"/>
          <w:sz w:val="28"/>
          <w:szCs w:val="28"/>
        </w:rPr>
        <w:t xml:space="preserve"> will be emailed to participants. </w:t>
      </w:r>
      <w:r w:rsidR="00AD104E">
        <w:rPr>
          <w:color w:val="0D4643" w:themeColor="accent1" w:themeShade="BF"/>
          <w:sz w:val="28"/>
          <w:szCs w:val="28"/>
        </w:rPr>
        <w:t>Thank you for helping to time when you are not swimming.</w:t>
      </w:r>
    </w:p>
    <w:p w14:paraId="42DF0E89" w14:textId="2496663E" w:rsidR="005E0D07" w:rsidRDefault="009A5663" w:rsidP="00FA7993">
      <w:pPr>
        <w:pStyle w:val="Caption1"/>
        <w:jc w:val="left"/>
        <w:rPr>
          <w:color w:val="0D4643" w:themeColor="accent1" w:themeShade="BF"/>
          <w:sz w:val="28"/>
          <w:szCs w:val="28"/>
        </w:rPr>
      </w:pPr>
      <w:r>
        <w:rPr>
          <w:color w:val="0D4643" w:themeColor="accent1" w:themeShade="BF"/>
          <w:sz w:val="28"/>
          <w:szCs w:val="28"/>
        </w:rPr>
        <w:t xml:space="preserve">      For other exciting master swim events in the SMS area see the SMS Swim Schedule or for more selection go to events USMS.org. Several </w:t>
      </w:r>
      <w:r w:rsidR="00A924D1">
        <w:rPr>
          <w:color w:val="0D4643" w:themeColor="accent1" w:themeShade="BF"/>
          <w:sz w:val="28"/>
          <w:szCs w:val="28"/>
        </w:rPr>
        <w:t>from Riptide Masters plan to attend t</w:t>
      </w:r>
      <w:r>
        <w:rPr>
          <w:color w:val="0D4643" w:themeColor="accent1" w:themeShade="BF"/>
          <w:sz w:val="28"/>
          <w:szCs w:val="28"/>
        </w:rPr>
        <w:t xml:space="preserve">he </w:t>
      </w:r>
      <w:r w:rsidRPr="008C30EA">
        <w:rPr>
          <w:color w:val="FF0000"/>
          <w:sz w:val="28"/>
          <w:szCs w:val="28"/>
        </w:rPr>
        <w:t>DeLuna Open Water</w:t>
      </w:r>
      <w:r w:rsidR="00A924D1" w:rsidRPr="008C30EA">
        <w:rPr>
          <w:color w:val="FF0000"/>
          <w:sz w:val="28"/>
          <w:szCs w:val="28"/>
        </w:rPr>
        <w:t xml:space="preserve"> Swim</w:t>
      </w:r>
      <w:r w:rsidR="00750B67">
        <w:rPr>
          <w:color w:val="0D4643" w:themeColor="accent1" w:themeShade="BF"/>
          <w:sz w:val="28"/>
          <w:szCs w:val="28"/>
        </w:rPr>
        <w:t>,</w:t>
      </w:r>
      <w:r w:rsidR="00A924D1">
        <w:rPr>
          <w:color w:val="0D4643" w:themeColor="accent1" w:themeShade="BF"/>
          <w:sz w:val="28"/>
          <w:szCs w:val="28"/>
        </w:rPr>
        <w:t xml:space="preserve"> a timed .6, 1.2, or </w:t>
      </w:r>
      <w:proofErr w:type="gramStart"/>
      <w:r w:rsidR="00A924D1">
        <w:rPr>
          <w:color w:val="0D4643" w:themeColor="accent1" w:themeShade="BF"/>
          <w:sz w:val="28"/>
          <w:szCs w:val="28"/>
        </w:rPr>
        <w:t>2.4 mile</w:t>
      </w:r>
      <w:proofErr w:type="gramEnd"/>
      <w:r w:rsidR="00A924D1">
        <w:rPr>
          <w:color w:val="0D4643" w:themeColor="accent1" w:themeShade="BF"/>
          <w:sz w:val="28"/>
          <w:szCs w:val="28"/>
        </w:rPr>
        <w:t xml:space="preserve"> swim in the calm protected Santa Rosa Sound</w:t>
      </w:r>
      <w:r w:rsidR="00750B67">
        <w:rPr>
          <w:color w:val="0D4643" w:themeColor="accent1" w:themeShade="BF"/>
          <w:sz w:val="28"/>
          <w:szCs w:val="28"/>
        </w:rPr>
        <w:t>,</w:t>
      </w:r>
      <w:r w:rsidR="00A924D1">
        <w:rPr>
          <w:color w:val="0D4643" w:themeColor="accent1" w:themeShade="BF"/>
          <w:sz w:val="28"/>
          <w:szCs w:val="28"/>
        </w:rPr>
        <w:t xml:space="preserve"> on </w:t>
      </w:r>
      <w:r w:rsidR="00A924D1" w:rsidRPr="008C30EA">
        <w:rPr>
          <w:color w:val="FF0000"/>
          <w:sz w:val="28"/>
          <w:szCs w:val="28"/>
        </w:rPr>
        <w:t xml:space="preserve">Pensacola Beach (pensacolasports.org) on </w:t>
      </w:r>
      <w:r w:rsidR="00750B67">
        <w:rPr>
          <w:color w:val="FF0000"/>
          <w:sz w:val="28"/>
          <w:szCs w:val="28"/>
        </w:rPr>
        <w:t xml:space="preserve">Saturday </w:t>
      </w:r>
      <w:r w:rsidR="00A924D1" w:rsidRPr="008C30EA">
        <w:rPr>
          <w:color w:val="FF0000"/>
          <w:sz w:val="28"/>
          <w:szCs w:val="28"/>
        </w:rPr>
        <w:t xml:space="preserve">April 24, </w:t>
      </w:r>
      <w:r w:rsidR="00A924D1">
        <w:rPr>
          <w:color w:val="0D4643" w:themeColor="accent1" w:themeShade="BF"/>
          <w:sz w:val="28"/>
          <w:szCs w:val="28"/>
        </w:rPr>
        <w:t xml:space="preserve">2021. </w:t>
      </w:r>
      <w:r w:rsidR="0003703D">
        <w:rPr>
          <w:color w:val="0D4643" w:themeColor="accent1" w:themeShade="BF"/>
          <w:sz w:val="28"/>
          <w:szCs w:val="28"/>
        </w:rPr>
        <w:t>This Open Water swim is r</w:t>
      </w:r>
      <w:r w:rsidR="00A924D1">
        <w:rPr>
          <w:color w:val="0D4643" w:themeColor="accent1" w:themeShade="BF"/>
          <w:sz w:val="28"/>
          <w:szCs w:val="28"/>
        </w:rPr>
        <w:t>e</w:t>
      </w:r>
      <w:r w:rsidR="00D469CE">
        <w:rPr>
          <w:color w:val="0D4643" w:themeColor="accent1" w:themeShade="BF"/>
          <w:sz w:val="28"/>
          <w:szCs w:val="28"/>
        </w:rPr>
        <w:t>a</w:t>
      </w:r>
      <w:r w:rsidR="00A924D1">
        <w:rPr>
          <w:color w:val="0D4643" w:themeColor="accent1" w:themeShade="BF"/>
          <w:sz w:val="28"/>
          <w:szCs w:val="28"/>
        </w:rPr>
        <w:t>sonably priced</w:t>
      </w:r>
      <w:r w:rsidR="00D469CE">
        <w:rPr>
          <w:color w:val="0D4643" w:themeColor="accent1" w:themeShade="BF"/>
          <w:sz w:val="28"/>
          <w:szCs w:val="28"/>
        </w:rPr>
        <w:t xml:space="preserve">. You will want to be there Friday for the party and very early start time Saturday morning so you can still spend most of the weekend with the family. </w:t>
      </w:r>
      <w:r w:rsidR="005E0D07">
        <w:rPr>
          <w:color w:val="0D4643" w:themeColor="accent1" w:themeShade="BF"/>
          <w:sz w:val="28"/>
          <w:szCs w:val="28"/>
        </w:rPr>
        <w:t>Regist</w:t>
      </w:r>
      <w:r w:rsidR="00750B67">
        <w:rPr>
          <w:color w:val="0D4643" w:themeColor="accent1" w:themeShade="BF"/>
          <w:sz w:val="28"/>
          <w:szCs w:val="28"/>
        </w:rPr>
        <w:t>ration will not be open until</w:t>
      </w:r>
      <w:r w:rsidR="005E0D07">
        <w:rPr>
          <w:color w:val="0D4643" w:themeColor="accent1" w:themeShade="BF"/>
          <w:sz w:val="28"/>
          <w:szCs w:val="28"/>
        </w:rPr>
        <w:t xml:space="preserve"> May for the USMS Short course Nationals on July 21-25, 2021 at Greensboro</w:t>
      </w:r>
      <w:r w:rsidR="00750B67">
        <w:rPr>
          <w:color w:val="0D4643" w:themeColor="accent1" w:themeShade="BF"/>
          <w:sz w:val="28"/>
          <w:szCs w:val="28"/>
        </w:rPr>
        <w:t xml:space="preserve">, </w:t>
      </w:r>
      <w:r w:rsidR="005E0D07">
        <w:rPr>
          <w:color w:val="0D4643" w:themeColor="accent1" w:themeShade="BF"/>
          <w:sz w:val="28"/>
          <w:szCs w:val="28"/>
        </w:rPr>
        <w:t xml:space="preserve">North Carolina.  </w:t>
      </w:r>
    </w:p>
    <w:p w14:paraId="1BD6E396" w14:textId="77777777" w:rsidR="0014031F" w:rsidRDefault="005E0D07" w:rsidP="00FB0BF7">
      <w:pPr>
        <w:pStyle w:val="Caption1"/>
        <w:jc w:val="left"/>
        <w:rPr>
          <w:color w:val="0D4643" w:themeColor="accent1" w:themeShade="BF"/>
          <w:sz w:val="28"/>
          <w:szCs w:val="28"/>
        </w:rPr>
      </w:pPr>
      <w:r>
        <w:rPr>
          <w:color w:val="0D4643" w:themeColor="accent1" w:themeShade="BF"/>
          <w:sz w:val="28"/>
          <w:szCs w:val="28"/>
        </w:rPr>
        <w:t xml:space="preserve">      You can </w:t>
      </w:r>
      <w:r w:rsidRPr="005E0D07">
        <w:rPr>
          <w:color w:val="FF0000"/>
          <w:sz w:val="28"/>
          <w:szCs w:val="28"/>
        </w:rPr>
        <w:t xml:space="preserve">swim FREE from March </w:t>
      </w:r>
      <w:r w:rsidR="00ED2187">
        <w:rPr>
          <w:color w:val="FF0000"/>
          <w:sz w:val="28"/>
          <w:szCs w:val="28"/>
        </w:rPr>
        <w:t>1</w:t>
      </w:r>
      <w:r w:rsidRPr="005E0D07">
        <w:rPr>
          <w:color w:val="FF0000"/>
          <w:sz w:val="28"/>
          <w:szCs w:val="28"/>
        </w:rPr>
        <w:t xml:space="preserve">-21 </w:t>
      </w:r>
      <w:r>
        <w:rPr>
          <w:color w:val="0D4643" w:themeColor="accent1" w:themeShade="BF"/>
          <w:sz w:val="28"/>
          <w:szCs w:val="28"/>
        </w:rPr>
        <w:t xml:space="preserve">in your own pool in the </w:t>
      </w:r>
      <w:r w:rsidRPr="00ED2187">
        <w:rPr>
          <w:color w:val="FF0000"/>
          <w:sz w:val="28"/>
          <w:szCs w:val="28"/>
        </w:rPr>
        <w:t xml:space="preserve">Jackson </w:t>
      </w:r>
      <w:proofErr w:type="spellStart"/>
      <w:r w:rsidRPr="00ED2187">
        <w:rPr>
          <w:color w:val="FF0000"/>
          <w:sz w:val="28"/>
          <w:szCs w:val="28"/>
        </w:rPr>
        <w:t>Ms</w:t>
      </w:r>
      <w:proofErr w:type="spellEnd"/>
      <w:r w:rsidRPr="00ED2187">
        <w:rPr>
          <w:color w:val="FF0000"/>
          <w:sz w:val="28"/>
          <w:szCs w:val="28"/>
        </w:rPr>
        <w:t xml:space="preserve"> e-Postal (</w:t>
      </w:r>
      <w:r w:rsidR="00ED2187" w:rsidRPr="00ED2187">
        <w:rPr>
          <w:color w:val="FF0000"/>
          <w:sz w:val="28"/>
          <w:szCs w:val="28"/>
        </w:rPr>
        <w:t>teamunify.com</w:t>
      </w:r>
      <w:r w:rsidR="00ED2187">
        <w:rPr>
          <w:color w:val="0D4643" w:themeColor="accent1" w:themeShade="BF"/>
          <w:sz w:val="28"/>
          <w:szCs w:val="28"/>
        </w:rPr>
        <w:t xml:space="preserve">). Just have your coach, </w:t>
      </w:r>
      <w:r w:rsidR="000E366F">
        <w:rPr>
          <w:color w:val="0D4643" w:themeColor="accent1" w:themeShade="BF"/>
          <w:sz w:val="28"/>
          <w:szCs w:val="28"/>
        </w:rPr>
        <w:t>spouse</w:t>
      </w:r>
      <w:r w:rsidR="00ED2187">
        <w:rPr>
          <w:color w:val="0D4643" w:themeColor="accent1" w:themeShade="BF"/>
          <w:sz w:val="28"/>
          <w:szCs w:val="28"/>
        </w:rPr>
        <w:t>, or another swimmer time any event(s) you want to and send in the times! Many teams are doing this to prepare for the SMS swim meet.</w:t>
      </w:r>
    </w:p>
    <w:p w14:paraId="2BBC8841" w14:textId="464957AA" w:rsidR="00FB0BF7" w:rsidRDefault="0014031F" w:rsidP="00FB0BF7">
      <w:pPr>
        <w:pStyle w:val="Caption1"/>
        <w:jc w:val="left"/>
        <w:rPr>
          <w:color w:val="auto"/>
          <w:sz w:val="28"/>
          <w:szCs w:val="28"/>
        </w:rPr>
      </w:pPr>
      <w:r>
        <w:rPr>
          <w:color w:val="0D4643" w:themeColor="accent1" w:themeShade="BF"/>
          <w:sz w:val="28"/>
          <w:szCs w:val="28"/>
        </w:rPr>
        <w:lastRenderedPageBreak/>
        <w:t xml:space="preserve">                        </w:t>
      </w:r>
      <w:r w:rsidR="00FB0BF7">
        <w:rPr>
          <w:color w:val="0D4643" w:themeColor="accent1" w:themeShade="BF"/>
          <w:sz w:val="28"/>
          <w:szCs w:val="28"/>
        </w:rPr>
        <w:t xml:space="preserve"> </w:t>
      </w:r>
      <w:r w:rsidR="00FB0BF7" w:rsidRPr="00FB0BF7">
        <w:rPr>
          <w:color w:val="auto"/>
          <w:sz w:val="28"/>
          <w:szCs w:val="28"/>
        </w:rPr>
        <w:t>2021 SMS Swim Schedule</w:t>
      </w:r>
    </w:p>
    <w:p w14:paraId="06B4E7EF" w14:textId="77777777" w:rsidR="0014031F" w:rsidRPr="0014031F" w:rsidRDefault="0014031F" w:rsidP="00FB0BF7">
      <w:pPr>
        <w:pStyle w:val="Caption1"/>
        <w:jc w:val="left"/>
        <w:rPr>
          <w:color w:val="0D4643" w:themeColor="accent1" w:themeShade="BF"/>
          <w:sz w:val="28"/>
          <w:szCs w:val="28"/>
        </w:rPr>
      </w:pPr>
    </w:p>
    <w:p w14:paraId="2D155BCF" w14:textId="511ADC8C" w:rsidR="009A5663" w:rsidRPr="009A5663" w:rsidRDefault="009A5663" w:rsidP="00FB0BF7">
      <w:pPr>
        <w:pStyle w:val="Caption1"/>
        <w:jc w:val="left"/>
        <w:rPr>
          <w:color w:val="auto"/>
          <w:sz w:val="20"/>
          <w:szCs w:val="20"/>
        </w:rPr>
      </w:pPr>
      <w:r>
        <w:rPr>
          <w:color w:val="auto"/>
          <w:sz w:val="20"/>
          <w:szCs w:val="20"/>
        </w:rPr>
        <w:t>DeLuna’s Open Water Swim           Pensacola Beach      Apr 23 &amp; 24, 2921</w:t>
      </w:r>
    </w:p>
    <w:p w14:paraId="574BFE57" w14:textId="1BB09D04" w:rsidR="00FB0BF7" w:rsidRPr="00FB0BF7" w:rsidRDefault="00FB0BF7" w:rsidP="00FA7993">
      <w:pPr>
        <w:pStyle w:val="Caption1"/>
        <w:jc w:val="left"/>
        <w:rPr>
          <w:color w:val="auto"/>
          <w:sz w:val="20"/>
          <w:szCs w:val="20"/>
        </w:rPr>
      </w:pPr>
      <w:proofErr w:type="gramStart"/>
      <w:r>
        <w:rPr>
          <w:color w:val="auto"/>
          <w:sz w:val="20"/>
          <w:szCs w:val="20"/>
        </w:rPr>
        <w:t>3000 &amp; 6000 yard</w:t>
      </w:r>
      <w:proofErr w:type="gramEnd"/>
      <w:r>
        <w:rPr>
          <w:color w:val="auto"/>
          <w:sz w:val="20"/>
          <w:szCs w:val="20"/>
        </w:rPr>
        <w:t xml:space="preserve"> e-Postal             any 25 yd pool</w:t>
      </w:r>
      <w:r w:rsidR="009A5663">
        <w:rPr>
          <w:color w:val="auto"/>
          <w:sz w:val="20"/>
          <w:szCs w:val="20"/>
        </w:rPr>
        <w:t xml:space="preserve">           Mar 15</w:t>
      </w:r>
      <w:r w:rsidR="002E04D7">
        <w:rPr>
          <w:color w:val="auto"/>
          <w:sz w:val="20"/>
          <w:szCs w:val="20"/>
        </w:rPr>
        <w:t>-</w:t>
      </w:r>
      <w:r w:rsidR="009A5663">
        <w:rPr>
          <w:color w:val="auto"/>
          <w:sz w:val="20"/>
          <w:szCs w:val="20"/>
        </w:rPr>
        <w:t xml:space="preserve"> Aug 15,2021</w:t>
      </w:r>
    </w:p>
    <w:p w14:paraId="6B0607CD" w14:textId="3FE512E8" w:rsidR="00FA7993" w:rsidRPr="00FA7993" w:rsidRDefault="00FB0BF7" w:rsidP="00FA7993">
      <w:pPr>
        <w:pStyle w:val="Caption1"/>
        <w:jc w:val="left"/>
        <w:rPr>
          <w:color w:val="auto"/>
          <w:sz w:val="20"/>
          <w:szCs w:val="20"/>
        </w:rPr>
      </w:pPr>
      <w:r>
        <w:rPr>
          <w:color w:val="auto"/>
          <w:sz w:val="20"/>
          <w:szCs w:val="20"/>
        </w:rPr>
        <w:t xml:space="preserve">SMS SCY Championships              PAC Mandeville         May 1 &amp; 2, 2021 </w:t>
      </w:r>
    </w:p>
    <w:p w14:paraId="55EA5A13" w14:textId="375289EB" w:rsidR="00BD467A" w:rsidRDefault="00BD467A" w:rsidP="00BD467A">
      <w:pPr>
        <w:pStyle w:val="BodyText"/>
      </w:pPr>
      <w:r>
        <w:t xml:space="preserve">USMS SCY Nationals </w:t>
      </w:r>
      <w:r w:rsidR="00FE11D0">
        <w:t xml:space="preserve">   </w:t>
      </w:r>
      <w:r>
        <w:t xml:space="preserve">           </w:t>
      </w:r>
      <w:r w:rsidR="003B66BA">
        <w:t xml:space="preserve">      </w:t>
      </w:r>
      <w:r w:rsidR="0097686B">
        <w:t xml:space="preserve">Greensboro NC         July 21-25, 2021 </w:t>
      </w:r>
      <w:r>
        <w:t xml:space="preserve">                      </w:t>
      </w:r>
      <w:r w:rsidR="00FE11D0">
        <w:t xml:space="preserve"> </w:t>
      </w:r>
    </w:p>
    <w:p w14:paraId="1A8E76BA" w14:textId="61845733" w:rsidR="00BD467A" w:rsidRDefault="00BD467A" w:rsidP="00BD467A">
      <w:pPr>
        <w:pStyle w:val="BodyText"/>
      </w:pPr>
      <w:r>
        <w:t xml:space="preserve">La. Senior Games </w:t>
      </w:r>
      <w:r w:rsidR="00851547">
        <w:t>(</w:t>
      </w:r>
      <w:proofErr w:type="gramStart"/>
      <w:r w:rsidR="00851547">
        <w:t>LS</w:t>
      </w:r>
      <w:r w:rsidR="00AD104E">
        <w:t>O</w:t>
      </w:r>
      <w:r w:rsidR="00851547">
        <w:t>G)</w:t>
      </w:r>
      <w:r>
        <w:t xml:space="preserve">   </w:t>
      </w:r>
      <w:proofErr w:type="gramEnd"/>
      <w:r w:rsidR="00851547">
        <w:t xml:space="preserve">   </w:t>
      </w:r>
      <w:r w:rsidR="00FE11D0">
        <w:t xml:space="preserve">   </w:t>
      </w:r>
      <w:r w:rsidR="003B66BA">
        <w:t xml:space="preserve">     </w:t>
      </w:r>
      <w:r>
        <w:t>LS</w:t>
      </w:r>
      <w:r w:rsidR="00AD104E">
        <w:t>O</w:t>
      </w:r>
      <w:r>
        <w:t xml:space="preserve">G in N. O.           </w:t>
      </w:r>
      <w:r w:rsidR="001C4AC4">
        <w:t xml:space="preserve"> </w:t>
      </w:r>
      <w:r>
        <w:t xml:space="preserve">May- November 2021  </w:t>
      </w:r>
    </w:p>
    <w:p w14:paraId="666D7FA8" w14:textId="715F8546" w:rsidR="00BD467A" w:rsidRPr="00B54D16" w:rsidRDefault="00BD467A" w:rsidP="00BD467A">
      <w:pPr>
        <w:pStyle w:val="BodyText"/>
      </w:pPr>
      <w:r>
        <w:t xml:space="preserve"> 2020 USA Master Games      </w:t>
      </w:r>
      <w:r w:rsidR="00FE11D0">
        <w:t xml:space="preserve"> </w:t>
      </w:r>
      <w:r w:rsidR="003B66BA">
        <w:t xml:space="preserve">      </w:t>
      </w:r>
      <w:r w:rsidR="00FE11D0">
        <w:t xml:space="preserve"> </w:t>
      </w:r>
      <w:r>
        <w:t>Grand Rapids Mi         June 24-27</w:t>
      </w:r>
      <w:r w:rsidR="002E04D7">
        <w:t>,</w:t>
      </w:r>
      <w:r>
        <w:t xml:space="preserve"> 2021 </w:t>
      </w:r>
    </w:p>
    <w:p w14:paraId="36E7043B" w14:textId="10794590" w:rsidR="00AF4259" w:rsidRDefault="00BD467A" w:rsidP="00AF4259">
      <w:pPr>
        <w:pStyle w:val="BodyText"/>
      </w:pPr>
      <w:r>
        <w:t xml:space="preserve">SMS LCM Championships    </w:t>
      </w:r>
      <w:r w:rsidR="00FE11D0">
        <w:t xml:space="preserve">  </w:t>
      </w:r>
      <w:r>
        <w:t xml:space="preserve"> </w:t>
      </w:r>
      <w:r w:rsidR="003B66BA">
        <w:t xml:space="preserve">      </w:t>
      </w:r>
      <w:r w:rsidR="00FE11D0">
        <w:t xml:space="preserve"> </w:t>
      </w:r>
      <w:r w:rsidR="00E83103">
        <w:t>TBD</w:t>
      </w:r>
      <w:r>
        <w:t xml:space="preserve">                  </w:t>
      </w:r>
      <w:r w:rsidR="00FE11D0">
        <w:t xml:space="preserve"> </w:t>
      </w:r>
      <w:r w:rsidR="00E83103">
        <w:t xml:space="preserve">          </w:t>
      </w:r>
      <w:proofErr w:type="spellStart"/>
      <w:r>
        <w:t>TBD</w:t>
      </w:r>
      <w:proofErr w:type="spellEnd"/>
      <w:r w:rsidR="00AF4259" w:rsidRPr="00AF4259">
        <w:t xml:space="preserve"> </w:t>
      </w:r>
    </w:p>
    <w:p w14:paraId="0241BB1F" w14:textId="374391F0" w:rsidR="00AF4259" w:rsidRDefault="00AF4259" w:rsidP="00AF4259">
      <w:pPr>
        <w:pStyle w:val="BodyText"/>
      </w:pPr>
      <w:r>
        <w:t xml:space="preserve">Pelican Athletic Club                       25-yard pool                </w:t>
      </w:r>
      <w:r w:rsidR="009A5663">
        <w:t>L</w:t>
      </w:r>
      <w:r>
        <w:t>ast weekend in Sept.</w:t>
      </w:r>
    </w:p>
    <w:p w14:paraId="2771ACFD" w14:textId="30978F31" w:rsidR="00AF4259" w:rsidRDefault="00AF4259" w:rsidP="00AF4259">
      <w:pPr>
        <w:pStyle w:val="BodyText"/>
      </w:pPr>
      <w:r>
        <w:t>5k &amp; 10k e-Postal                            50m pool                     Sept 15–Nov15, 2021</w:t>
      </w:r>
    </w:p>
    <w:p w14:paraId="5DFC84DC" w14:textId="6AB4C39A" w:rsidR="003B66BA" w:rsidRDefault="00BD467A" w:rsidP="00BD467A">
      <w:pPr>
        <w:pStyle w:val="BodyText"/>
      </w:pPr>
      <w:r>
        <w:t xml:space="preserve">USMS LCM Nationals     </w:t>
      </w:r>
      <w:r w:rsidR="00FE11D0">
        <w:t xml:space="preserve">  </w:t>
      </w:r>
      <w:r>
        <w:t xml:space="preserve"> </w:t>
      </w:r>
      <w:r w:rsidR="003B66BA">
        <w:t xml:space="preserve">            </w:t>
      </w:r>
      <w:r w:rsidR="00AF4259">
        <w:t xml:space="preserve"> </w:t>
      </w:r>
      <w:r w:rsidR="003B66BA">
        <w:t>Geneva Ohio               October 6-10, 2021</w:t>
      </w:r>
    </w:p>
    <w:p w14:paraId="21CED3FA" w14:textId="02C4EDFF" w:rsidR="00BD467A" w:rsidRDefault="003B66BA" w:rsidP="00BD467A">
      <w:pPr>
        <w:pStyle w:val="BodyText"/>
      </w:pPr>
      <w:r>
        <w:t>Huntsman World Senior Games</w:t>
      </w:r>
      <w:r w:rsidR="00BD467A">
        <w:t xml:space="preserve">     </w:t>
      </w:r>
      <w:r>
        <w:t>St. George Utah</w:t>
      </w:r>
      <w:r w:rsidR="00BD467A">
        <w:t xml:space="preserve">           </w:t>
      </w:r>
      <w:r>
        <w:t>October 4-10, 2021</w:t>
      </w:r>
    </w:p>
    <w:p w14:paraId="606272DC" w14:textId="60293A67" w:rsidR="004F6293" w:rsidRDefault="00BD467A" w:rsidP="004F6293">
      <w:pPr>
        <w:pStyle w:val="BodyText"/>
      </w:pPr>
      <w:r>
        <w:t xml:space="preserve">2022 National Senior Games        </w:t>
      </w:r>
      <w:r w:rsidR="00AF4259">
        <w:t xml:space="preserve"> </w:t>
      </w:r>
      <w:r>
        <w:t xml:space="preserve"> Ft. Lauderdale Fl.    </w:t>
      </w:r>
      <w:r w:rsidR="00FE11D0">
        <w:t xml:space="preserve">    </w:t>
      </w:r>
      <w:r w:rsidR="003B66BA">
        <w:t xml:space="preserve"> </w:t>
      </w:r>
      <w:r>
        <w:t>May 10-</w:t>
      </w:r>
      <w:r w:rsidR="00FE11D0">
        <w:t>24</w:t>
      </w:r>
      <w:r w:rsidR="00AD104E">
        <w:t>,2022</w:t>
      </w:r>
      <w:r w:rsidR="00FA7993">
        <w:t xml:space="preserve"> </w:t>
      </w:r>
    </w:p>
    <w:p w14:paraId="33D41C49" w14:textId="77777777" w:rsidR="004F6293" w:rsidRDefault="004F6293" w:rsidP="004F6293">
      <w:pPr>
        <w:pStyle w:val="BodyText"/>
      </w:pPr>
    </w:p>
    <w:p w14:paraId="44FB5BD2" w14:textId="323DC4DC" w:rsidR="006065F9" w:rsidRDefault="00883A4A" w:rsidP="004F6293">
      <w:pPr>
        <w:pStyle w:val="BodyText"/>
        <w:rPr>
          <w:color w:val="7030A0"/>
          <w:sz w:val="28"/>
          <w:szCs w:val="28"/>
        </w:rPr>
      </w:pPr>
      <w:r>
        <w:t xml:space="preserve"> </w:t>
      </w:r>
      <w:r w:rsidR="001C4AC4">
        <w:t xml:space="preserve">                           </w:t>
      </w:r>
      <w:r w:rsidR="00E90F13">
        <w:rPr>
          <w:color w:val="7030A0"/>
          <w:sz w:val="28"/>
          <w:szCs w:val="28"/>
        </w:rPr>
        <w:t xml:space="preserve">Mia Erickson Stevens’ </w:t>
      </w:r>
      <w:r w:rsidR="00AF4259">
        <w:rPr>
          <w:color w:val="7030A0"/>
          <w:sz w:val="28"/>
          <w:szCs w:val="28"/>
        </w:rPr>
        <w:t xml:space="preserve">Goodbye Message  </w:t>
      </w:r>
    </w:p>
    <w:p w14:paraId="3A7AA049" w14:textId="173EEDE6" w:rsidR="00AF4259" w:rsidRDefault="00AF4259" w:rsidP="00AF4259">
      <w:pPr>
        <w:pStyle w:val="yiv4837751207ydpa177b157msonormal"/>
        <w:shd w:val="clear" w:color="auto" w:fill="FFFFFF"/>
        <w:spacing w:before="0" w:beforeAutospacing="0" w:after="0" w:afterAutospacing="0"/>
        <w:rPr>
          <w:rFonts w:ascii="Arial" w:hAnsi="Arial" w:cs="Arial"/>
          <w:color w:val="000000"/>
        </w:rPr>
      </w:pPr>
      <w:r>
        <w:rPr>
          <w:rFonts w:ascii="Arial" w:hAnsi="Arial" w:cs="Arial"/>
          <w:color w:val="000000"/>
        </w:rPr>
        <w:t xml:space="preserve">Thank you for allowing me to be on the Southern Masters Swimming board.  Our family will be making a move to the Tampa area in March so I will be leaving this LMSC.   I was honored to serve as a </w:t>
      </w:r>
      <w:r w:rsidRPr="00E90F13">
        <w:rPr>
          <w:rFonts w:ascii="Arial" w:hAnsi="Arial" w:cs="Arial"/>
          <w:color w:val="FF0000"/>
        </w:rPr>
        <w:t>Long Distance, Open Water Chair and Adult Learn to Swim chair for the past 5 years and coach the Gulf Coast Multi-Sport team for the last 12 years.</w:t>
      </w:r>
      <w:r>
        <w:rPr>
          <w:rFonts w:ascii="Arial" w:hAnsi="Arial" w:cs="Arial"/>
          <w:color w:val="000000"/>
        </w:rPr>
        <w:t xml:space="preserve">  I have fond memories of seeing everyone swim at the OSPREY swim in Ocean Springs, swimming across Bay St. Louis and participating in the many triathlons in our area.  The </w:t>
      </w:r>
      <w:r w:rsidR="00E90F13">
        <w:rPr>
          <w:rFonts w:ascii="Arial" w:hAnsi="Arial" w:cs="Arial"/>
          <w:color w:val="000000"/>
        </w:rPr>
        <w:t xml:space="preserve">SMS </w:t>
      </w:r>
      <w:r>
        <w:rPr>
          <w:rFonts w:ascii="Arial" w:hAnsi="Arial" w:cs="Arial"/>
          <w:color w:val="000000"/>
        </w:rPr>
        <w:t xml:space="preserve">swim meets were also high lights and always allowed us to catch up with friends from across the </w:t>
      </w:r>
      <w:r w:rsidR="00E90F13">
        <w:rPr>
          <w:rFonts w:ascii="Arial" w:hAnsi="Arial" w:cs="Arial"/>
          <w:color w:val="000000"/>
        </w:rPr>
        <w:t>LMSC</w:t>
      </w:r>
      <w:r>
        <w:rPr>
          <w:rFonts w:ascii="Arial" w:hAnsi="Arial" w:cs="Arial"/>
          <w:color w:val="000000"/>
        </w:rPr>
        <w:t>. </w:t>
      </w:r>
    </w:p>
    <w:p w14:paraId="0D63DBD3" w14:textId="6877831C" w:rsidR="00AF4259" w:rsidRDefault="00E90F13" w:rsidP="00AF4259">
      <w:pPr>
        <w:pStyle w:val="yiv4837751207ydpa177b157msonormal"/>
        <w:shd w:val="clear" w:color="auto" w:fill="FFFFFF"/>
        <w:spacing w:before="0" w:beforeAutospacing="0" w:after="0" w:afterAutospacing="0"/>
        <w:rPr>
          <w:rFonts w:ascii="Arial" w:hAnsi="Arial" w:cs="Arial"/>
          <w:color w:val="000000"/>
        </w:rPr>
      </w:pPr>
      <w:r>
        <w:rPr>
          <w:rFonts w:ascii="Arial" w:hAnsi="Arial" w:cs="Arial"/>
          <w:color w:val="000000"/>
        </w:rPr>
        <w:t xml:space="preserve">     </w:t>
      </w:r>
      <w:r w:rsidR="00AF4259">
        <w:rPr>
          <w:rFonts w:ascii="Arial" w:hAnsi="Arial" w:cs="Arial"/>
          <w:color w:val="000000"/>
        </w:rPr>
        <w:t xml:space="preserve">You will be left in good hands with Shawn Nowak who will be </w:t>
      </w:r>
      <w:r>
        <w:rPr>
          <w:rFonts w:ascii="Arial" w:hAnsi="Arial" w:cs="Arial"/>
          <w:color w:val="000000"/>
        </w:rPr>
        <w:t xml:space="preserve">my </w:t>
      </w:r>
      <w:r w:rsidR="00AF4259">
        <w:rPr>
          <w:rFonts w:ascii="Arial" w:hAnsi="Arial" w:cs="Arial"/>
          <w:color w:val="000000"/>
        </w:rPr>
        <w:t>replac</w:t>
      </w:r>
      <w:r>
        <w:rPr>
          <w:rFonts w:ascii="Arial" w:hAnsi="Arial" w:cs="Arial"/>
          <w:color w:val="000000"/>
        </w:rPr>
        <w:t>ement</w:t>
      </w:r>
      <w:r w:rsidR="00AF4259">
        <w:rPr>
          <w:rFonts w:ascii="Arial" w:hAnsi="Arial" w:cs="Arial"/>
          <w:color w:val="000000"/>
        </w:rPr>
        <w:t xml:space="preserve"> </w:t>
      </w:r>
      <w:r w:rsidR="0038593E">
        <w:rPr>
          <w:rFonts w:ascii="Arial" w:hAnsi="Arial" w:cs="Arial"/>
          <w:color w:val="000000"/>
        </w:rPr>
        <w:t xml:space="preserve"> </w:t>
      </w:r>
      <w:r w:rsidR="00AF4259">
        <w:rPr>
          <w:rFonts w:ascii="Arial" w:hAnsi="Arial" w:cs="Arial"/>
          <w:color w:val="000000"/>
        </w:rPr>
        <w:t xml:space="preserve"> on the board.  He has some great ideas and is interested in bringing back swim across Lake Pontchartrain from Slidell.  Shawn grew up swimming in this area and is motivated to promote USMS and SMS in our region. </w:t>
      </w:r>
    </w:p>
    <w:p w14:paraId="41061937" w14:textId="22022255" w:rsidR="00E90F13" w:rsidRDefault="00E90F13" w:rsidP="00AF4259">
      <w:pPr>
        <w:pStyle w:val="yiv4837751207ydpa177b157msonormal"/>
        <w:shd w:val="clear" w:color="auto" w:fill="FFFFFF"/>
        <w:spacing w:before="0" w:beforeAutospacing="0" w:after="0" w:afterAutospacing="0"/>
        <w:rPr>
          <w:rFonts w:ascii="Arial" w:hAnsi="Arial" w:cs="Arial"/>
          <w:color w:val="000000"/>
        </w:rPr>
      </w:pPr>
    </w:p>
    <w:p w14:paraId="2E713D0B" w14:textId="415D0791" w:rsidR="006632F2" w:rsidRDefault="00E90F13" w:rsidP="006632F2">
      <w:pPr>
        <w:pStyle w:val="yiv4837751207ydpa177b157msonormal"/>
        <w:shd w:val="clear" w:color="auto" w:fill="FFFFFF"/>
        <w:spacing w:before="0" w:beforeAutospacing="0" w:after="0" w:afterAutospacing="0"/>
        <w:rPr>
          <w:rFonts w:ascii="Arial" w:hAnsi="Arial" w:cs="Arial"/>
          <w:color w:val="000000"/>
        </w:rPr>
      </w:pPr>
      <w:r>
        <w:rPr>
          <w:rFonts w:ascii="Arial" w:hAnsi="Arial" w:cs="Arial"/>
          <w:color w:val="000000"/>
        </w:rPr>
        <w:t xml:space="preserve">Editor’s note: </w:t>
      </w:r>
      <w:r w:rsidR="0038593E">
        <w:rPr>
          <w:rFonts w:ascii="Arial" w:hAnsi="Arial" w:cs="Arial"/>
          <w:color w:val="000000"/>
        </w:rPr>
        <w:t xml:space="preserve">Mia will certainly be missed by her team members, Southern Master Swimmers, the OSOREY and Bay St. Louis open water events. I will never forget </w:t>
      </w:r>
      <w:r w:rsidR="00B36D4B">
        <w:rPr>
          <w:rFonts w:ascii="Arial" w:hAnsi="Arial" w:cs="Arial"/>
          <w:color w:val="000000"/>
        </w:rPr>
        <w:t xml:space="preserve">her pride and excitement </w:t>
      </w:r>
      <w:r w:rsidR="0038593E">
        <w:rPr>
          <w:rFonts w:ascii="Arial" w:hAnsi="Arial" w:cs="Arial"/>
          <w:color w:val="000000"/>
        </w:rPr>
        <w:t xml:space="preserve">when her new </w:t>
      </w:r>
      <w:r w:rsidR="000D4021">
        <w:rPr>
          <w:rFonts w:ascii="Arial" w:hAnsi="Arial" w:cs="Arial"/>
          <w:color w:val="000000"/>
        </w:rPr>
        <w:t>Gulf Coast Multi-Sport’s team won first place in the SCM Championships defeating powerhouse</w:t>
      </w:r>
      <w:r w:rsidR="00F14487">
        <w:rPr>
          <w:rFonts w:ascii="Arial" w:hAnsi="Arial" w:cs="Arial"/>
          <w:color w:val="000000"/>
        </w:rPr>
        <w:t xml:space="preserve"> teams like Crawfish Masters and Elmwood Sharks. </w:t>
      </w:r>
      <w:r w:rsidR="00B36D4B">
        <w:rPr>
          <w:rFonts w:ascii="Arial" w:hAnsi="Arial" w:cs="Arial"/>
          <w:color w:val="000000"/>
        </w:rPr>
        <w:t xml:space="preserve">She attended some USMS National Conventions and represented us on the USMS Open Water Swim Committee. </w:t>
      </w:r>
      <w:r w:rsidR="00A1614B">
        <w:rPr>
          <w:rFonts w:ascii="Arial" w:hAnsi="Arial" w:cs="Arial"/>
          <w:color w:val="000000"/>
        </w:rPr>
        <w:t>She also kept us informed on Facebook as she recovered from her bike accident and about her families’ trips with pictures to several local state and national nature areas during the COVID months.</w:t>
      </w:r>
    </w:p>
    <w:p w14:paraId="2429A25B" w14:textId="6C463E78" w:rsidR="006632F2" w:rsidRDefault="006632F2" w:rsidP="006632F2">
      <w:pPr>
        <w:pStyle w:val="yiv4837751207ydpa177b157msonormal"/>
        <w:shd w:val="clear" w:color="auto" w:fill="FFFFFF"/>
        <w:spacing w:before="0" w:beforeAutospacing="0" w:after="0" w:afterAutospacing="0"/>
        <w:rPr>
          <w:rFonts w:ascii="Arial" w:hAnsi="Arial" w:cs="Arial"/>
          <w:color w:val="000000"/>
        </w:rPr>
      </w:pPr>
    </w:p>
    <w:p w14:paraId="25B2EAFC" w14:textId="77777777" w:rsidR="0014031F" w:rsidRDefault="006632F2" w:rsidP="006632F2">
      <w:r>
        <w:t xml:space="preserve">                            </w:t>
      </w:r>
    </w:p>
    <w:p w14:paraId="49292160" w14:textId="4051037B" w:rsidR="006632F2" w:rsidRPr="00D00345" w:rsidRDefault="0014031F" w:rsidP="006632F2">
      <w:pPr>
        <w:rPr>
          <w:color w:val="FF0000"/>
        </w:rPr>
      </w:pPr>
      <w:r w:rsidRPr="00D00345">
        <w:rPr>
          <w:color w:val="FF0000"/>
        </w:rPr>
        <w:lastRenderedPageBreak/>
        <w:t xml:space="preserve">                               </w:t>
      </w:r>
      <w:r w:rsidR="009A5663" w:rsidRPr="00D00345">
        <w:rPr>
          <w:color w:val="FF0000"/>
        </w:rPr>
        <w:t xml:space="preserve">  </w:t>
      </w:r>
      <w:r w:rsidR="006632F2" w:rsidRPr="00D00345">
        <w:rPr>
          <w:color w:val="FF0000"/>
        </w:rPr>
        <w:t>Swim Across Lake Pontchartrain?</w:t>
      </w:r>
    </w:p>
    <w:p w14:paraId="49F24135" w14:textId="528D5A41" w:rsidR="006632F2" w:rsidRDefault="006632F2" w:rsidP="006632F2">
      <w:pPr>
        <w:rPr>
          <w:sz w:val="24"/>
          <w:szCs w:val="24"/>
        </w:rPr>
      </w:pPr>
      <w:r>
        <w:t xml:space="preserve">     </w:t>
      </w:r>
      <w:r>
        <w:rPr>
          <w:sz w:val="24"/>
          <w:szCs w:val="24"/>
        </w:rPr>
        <w:t xml:space="preserve">Sound crazy? Well, maybe not as crazy as it sounds. It has been done and even recently. Ashley </w:t>
      </w:r>
      <w:proofErr w:type="spellStart"/>
      <w:r>
        <w:rPr>
          <w:sz w:val="24"/>
          <w:szCs w:val="24"/>
        </w:rPr>
        <w:t>Tappin-Doussan</w:t>
      </w:r>
      <w:proofErr w:type="spellEnd"/>
      <w:r>
        <w:rPr>
          <w:sz w:val="24"/>
          <w:szCs w:val="24"/>
        </w:rPr>
        <w:t xml:space="preserve"> and three other Team USA members </w:t>
      </w:r>
      <w:r w:rsidR="002E04D7">
        <w:rPr>
          <w:sz w:val="24"/>
          <w:szCs w:val="24"/>
        </w:rPr>
        <w:t xml:space="preserve">who took turns </w:t>
      </w:r>
      <w:r w:rsidRPr="00D00345">
        <w:rPr>
          <w:color w:val="FF0000"/>
          <w:sz w:val="24"/>
          <w:szCs w:val="24"/>
        </w:rPr>
        <w:t>sw</w:t>
      </w:r>
      <w:r w:rsidR="002E04D7" w:rsidRPr="00D00345">
        <w:rPr>
          <w:color w:val="FF0000"/>
          <w:sz w:val="24"/>
          <w:szCs w:val="24"/>
        </w:rPr>
        <w:t>imming</w:t>
      </w:r>
      <w:r w:rsidRPr="00D00345">
        <w:rPr>
          <w:color w:val="FF0000"/>
          <w:sz w:val="24"/>
          <w:szCs w:val="24"/>
        </w:rPr>
        <w:t xml:space="preserve"> 24 miles across Lake Pontchartrain in ten hours </w:t>
      </w:r>
      <w:r>
        <w:rPr>
          <w:sz w:val="24"/>
          <w:szCs w:val="24"/>
        </w:rPr>
        <w:t>on November 15, 2020. They swam from the north shore to the south shore in changing sea conditions from calm to 15 mph winds</w:t>
      </w:r>
      <w:r w:rsidR="00D00345" w:rsidRPr="00D00345">
        <w:rPr>
          <w:sz w:val="24"/>
          <w:szCs w:val="24"/>
        </w:rPr>
        <w:t xml:space="preserve"> </w:t>
      </w:r>
      <w:r w:rsidR="00D00345">
        <w:rPr>
          <w:sz w:val="24"/>
          <w:szCs w:val="24"/>
        </w:rPr>
        <w:t xml:space="preserve">at a good pace of 2.4 miles per hour. </w:t>
      </w:r>
      <w:r>
        <w:rPr>
          <w:sz w:val="24"/>
          <w:szCs w:val="24"/>
        </w:rPr>
        <w:t xml:space="preserve">We all remember </w:t>
      </w:r>
      <w:r w:rsidRPr="00CC3254">
        <w:rPr>
          <w:color w:val="FF0000"/>
          <w:sz w:val="24"/>
          <w:szCs w:val="24"/>
        </w:rPr>
        <w:t xml:space="preserve">Ashley </w:t>
      </w:r>
      <w:proofErr w:type="spellStart"/>
      <w:r w:rsidRPr="00CC3254">
        <w:rPr>
          <w:color w:val="FF0000"/>
          <w:sz w:val="24"/>
          <w:szCs w:val="24"/>
        </w:rPr>
        <w:t>Tappin</w:t>
      </w:r>
      <w:proofErr w:type="spellEnd"/>
      <w:r w:rsidRPr="00CC3254">
        <w:rPr>
          <w:color w:val="FF0000"/>
          <w:sz w:val="24"/>
          <w:szCs w:val="24"/>
        </w:rPr>
        <w:t xml:space="preserve"> </w:t>
      </w:r>
      <w:r>
        <w:rPr>
          <w:sz w:val="24"/>
          <w:szCs w:val="24"/>
        </w:rPr>
        <w:t xml:space="preserve">who won three gold medals on relays in the 1992 and the 1996 Olympics. The other three on the relay team were local male triathletes. Ashley grew up in Metairie and now is raising a family in Covington. </w:t>
      </w:r>
    </w:p>
    <w:p w14:paraId="6DBC6638" w14:textId="0F23CBC3" w:rsidR="006632F2" w:rsidRPr="00734110" w:rsidRDefault="006632F2" w:rsidP="006632F2">
      <w:pPr>
        <w:rPr>
          <w:sz w:val="24"/>
          <w:szCs w:val="24"/>
        </w:rPr>
      </w:pPr>
      <w:r>
        <w:rPr>
          <w:sz w:val="24"/>
          <w:szCs w:val="24"/>
        </w:rPr>
        <w:t xml:space="preserve">     The first </w:t>
      </w:r>
      <w:r w:rsidRPr="00D00345">
        <w:rPr>
          <w:color w:val="FF0000"/>
          <w:sz w:val="24"/>
          <w:szCs w:val="24"/>
        </w:rPr>
        <w:t>solo</w:t>
      </w:r>
      <w:r>
        <w:rPr>
          <w:sz w:val="24"/>
          <w:szCs w:val="24"/>
        </w:rPr>
        <w:t xml:space="preserve"> swim across was claimed by </w:t>
      </w:r>
      <w:r w:rsidRPr="00CC3254">
        <w:rPr>
          <w:color w:val="FF0000"/>
          <w:sz w:val="24"/>
          <w:szCs w:val="24"/>
        </w:rPr>
        <w:t>Mathew Mosley who swam the 25 miles at age 47 as a fund raiser</w:t>
      </w:r>
      <w:r>
        <w:rPr>
          <w:sz w:val="24"/>
          <w:szCs w:val="24"/>
        </w:rPr>
        <w:t xml:space="preserve"> for the 25</w:t>
      </w:r>
      <w:r w:rsidRPr="00BB0D32">
        <w:rPr>
          <w:sz w:val="24"/>
          <w:szCs w:val="24"/>
          <w:vertAlign w:val="superscript"/>
        </w:rPr>
        <w:t>th</w:t>
      </w:r>
      <w:r>
        <w:rPr>
          <w:sz w:val="24"/>
          <w:szCs w:val="24"/>
        </w:rPr>
        <w:t xml:space="preserve"> Anniversary of the Lake Pontchartrain Basin foundation on June 13, 2014 in less than 15 hours. He says he is the first to swim the lake using English Channel/World Open Water Swimming Rules, but he is not the first and only solo swimmer of Lake Pontchartrain. He is a distance swimmer who also swam from the U. S. Virgin Islands to Puerto Rico. </w:t>
      </w:r>
      <w:r w:rsidRPr="00CC3254">
        <w:rPr>
          <w:color w:val="FF0000"/>
          <w:sz w:val="24"/>
          <w:szCs w:val="24"/>
        </w:rPr>
        <w:t xml:space="preserve">The first solo swim across Lake Pontchartrain </w:t>
      </w:r>
      <w:r>
        <w:rPr>
          <w:sz w:val="24"/>
          <w:szCs w:val="24"/>
        </w:rPr>
        <w:t xml:space="preserve">that I know of was by </w:t>
      </w:r>
      <w:r w:rsidRPr="00CC3254">
        <w:rPr>
          <w:color w:val="FF0000"/>
          <w:sz w:val="24"/>
          <w:szCs w:val="24"/>
        </w:rPr>
        <w:t xml:space="preserve">Patrick Owens, a SMS swimmer from Mandeville </w:t>
      </w:r>
      <w:r>
        <w:rPr>
          <w:sz w:val="24"/>
          <w:szCs w:val="24"/>
        </w:rPr>
        <w:t xml:space="preserve">and Franco’s Athletic Club. He swam 25 miles solo from the south shore to the north shore in view of the Pontchartrain Causeway. </w:t>
      </w:r>
      <w:r w:rsidR="00CC3254">
        <w:rPr>
          <w:sz w:val="24"/>
          <w:szCs w:val="24"/>
        </w:rPr>
        <w:t>Team mates</w:t>
      </w:r>
      <w:r>
        <w:rPr>
          <w:sz w:val="24"/>
          <w:szCs w:val="24"/>
        </w:rPr>
        <w:t xml:space="preserve"> were there to greet him along with his mother Barbara Owens who held many SMS records and USMS Top Ten during her masters and Senior Olympic swim career. Even </w:t>
      </w:r>
      <w:r w:rsidR="00CC3254">
        <w:rPr>
          <w:sz w:val="24"/>
          <w:szCs w:val="24"/>
        </w:rPr>
        <w:t>the editor of Lane Lines</w:t>
      </w:r>
      <w:r>
        <w:rPr>
          <w:sz w:val="24"/>
          <w:szCs w:val="24"/>
        </w:rPr>
        <w:t xml:space="preserve"> </w:t>
      </w:r>
      <w:r w:rsidRPr="00CC3254">
        <w:rPr>
          <w:color w:val="FF0000"/>
          <w:sz w:val="24"/>
          <w:szCs w:val="24"/>
        </w:rPr>
        <w:t>swam across Lake Pontchartrain solo in 1989 with four other Southern Master Swimmers, BUT</w:t>
      </w:r>
      <w:r>
        <w:rPr>
          <w:sz w:val="24"/>
          <w:szCs w:val="24"/>
        </w:rPr>
        <w:t xml:space="preserve"> we swam along-side the 5.5 mile I-10 Causeway! I know you can do it!</w:t>
      </w:r>
    </w:p>
    <w:p w14:paraId="072C493D" w14:textId="17FDD15F" w:rsidR="0014031F" w:rsidRDefault="0014031F" w:rsidP="0014031F">
      <w:pPr>
        <w:rPr>
          <w:color w:val="112F31" w:themeColor="accent6" w:themeShade="80"/>
          <w:sz w:val="36"/>
          <w:szCs w:val="36"/>
        </w:rPr>
      </w:pPr>
      <w:r>
        <w:rPr>
          <w:color w:val="FF0000"/>
          <w:sz w:val="36"/>
          <w:szCs w:val="36"/>
        </w:rPr>
        <w:t xml:space="preserve">                              USMS Top Ten (10)</w:t>
      </w:r>
    </w:p>
    <w:p w14:paraId="49025871" w14:textId="77777777" w:rsidR="0014031F" w:rsidRDefault="0014031F" w:rsidP="0014031F">
      <w:pPr>
        <w:rPr>
          <w:sz w:val="24"/>
          <w:szCs w:val="24"/>
        </w:rPr>
      </w:pPr>
      <w:r>
        <w:rPr>
          <w:color w:val="112F31" w:themeColor="accent6" w:themeShade="80"/>
        </w:rPr>
        <w:t xml:space="preserve">     </w:t>
      </w:r>
      <w:r>
        <w:rPr>
          <w:sz w:val="24"/>
          <w:szCs w:val="24"/>
        </w:rPr>
        <w:t xml:space="preserve">Have you wondered if you have swum a USMS Top 10 time and been ranked as one of the </w:t>
      </w:r>
      <w:r>
        <w:rPr>
          <w:color w:val="FF0000"/>
          <w:sz w:val="24"/>
          <w:szCs w:val="24"/>
        </w:rPr>
        <w:t>Top 10 fastest swimmer in the USA in a sanctioned USMS swim meet for that year</w:t>
      </w:r>
      <w:r>
        <w:rPr>
          <w:sz w:val="24"/>
          <w:szCs w:val="24"/>
        </w:rPr>
        <w:t xml:space="preserve">? You can find out easily (well, not to an 84-year-old editor) by going to USMS.org and </w:t>
      </w:r>
      <w:r>
        <w:rPr>
          <w:i/>
          <w:iCs/>
          <w:sz w:val="24"/>
          <w:szCs w:val="24"/>
        </w:rPr>
        <w:t>go to Track my results</w:t>
      </w:r>
      <w:r>
        <w:rPr>
          <w:sz w:val="24"/>
          <w:szCs w:val="24"/>
        </w:rPr>
        <w:t xml:space="preserve">, fill out a few questions and ALL YOUR SWIM TIMES in USMS sanctioned meets will be listed (I had 379 swims) by age group, date, name of meet, age, club, event, heat/lane, place, and even events in which you were disqualified or a no show! </w:t>
      </w:r>
    </w:p>
    <w:p w14:paraId="7A07B220" w14:textId="2A6B7C40" w:rsidR="0014031F" w:rsidRDefault="0014031F" w:rsidP="0014031F">
      <w:pPr>
        <w:rPr>
          <w:sz w:val="24"/>
          <w:szCs w:val="24"/>
        </w:rPr>
      </w:pPr>
      <w:r>
        <w:rPr>
          <w:sz w:val="24"/>
          <w:szCs w:val="24"/>
        </w:rPr>
        <w:lastRenderedPageBreak/>
        <w:t xml:space="preserve">     To see all your Top 10 times and places, click on </w:t>
      </w:r>
      <w:r>
        <w:rPr>
          <w:i/>
          <w:iCs/>
          <w:sz w:val="24"/>
          <w:szCs w:val="24"/>
        </w:rPr>
        <w:t>events</w:t>
      </w:r>
      <w:r w:rsidR="00B6596E">
        <w:rPr>
          <w:i/>
          <w:iCs/>
          <w:sz w:val="24"/>
          <w:szCs w:val="24"/>
        </w:rPr>
        <w:t xml:space="preserve"> picture</w:t>
      </w:r>
      <w:r>
        <w:rPr>
          <w:i/>
          <w:iCs/>
          <w:sz w:val="24"/>
          <w:szCs w:val="24"/>
        </w:rPr>
        <w:t xml:space="preserve">, </w:t>
      </w:r>
      <w:r w:rsidR="00B6596E">
        <w:rPr>
          <w:i/>
          <w:iCs/>
          <w:sz w:val="24"/>
          <w:szCs w:val="24"/>
        </w:rPr>
        <w:t xml:space="preserve">then </w:t>
      </w:r>
      <w:r>
        <w:rPr>
          <w:i/>
          <w:iCs/>
          <w:sz w:val="24"/>
          <w:szCs w:val="24"/>
        </w:rPr>
        <w:t>results, data-base, and ranking</w:t>
      </w:r>
      <w:r>
        <w:rPr>
          <w:sz w:val="24"/>
          <w:szCs w:val="24"/>
        </w:rPr>
        <w:t xml:space="preserve"> but these rankings are the unofficial list of Top </w:t>
      </w:r>
      <w:r w:rsidRPr="0014031F">
        <w:t xml:space="preserve">10 </w:t>
      </w:r>
      <w:r w:rsidRPr="00B6596E">
        <w:rPr>
          <w:sz w:val="24"/>
          <w:szCs w:val="24"/>
        </w:rPr>
        <w:t>or</w:t>
      </w:r>
      <w:r w:rsidRPr="0014031F">
        <w:t xml:space="preserve"> 100 </w:t>
      </w:r>
      <w:r>
        <w:rPr>
          <w:sz w:val="24"/>
          <w:szCs w:val="24"/>
        </w:rPr>
        <w:t xml:space="preserve">swimmers by year. So, next you need to </w:t>
      </w:r>
      <w:r>
        <w:rPr>
          <w:color w:val="FF0000"/>
          <w:sz w:val="24"/>
          <w:szCs w:val="24"/>
        </w:rPr>
        <w:t>click on USMS TOP TEN LIST at the bottom of the paragraph</w:t>
      </w:r>
      <w:r>
        <w:rPr>
          <w:sz w:val="24"/>
          <w:szCs w:val="24"/>
        </w:rPr>
        <w:t xml:space="preserve">. Finally, you can view your Top 10 listings by age group, year, course, or (this is what you have been looking for) click on </w:t>
      </w:r>
      <w:r>
        <w:rPr>
          <w:color w:val="FF0000"/>
          <w:sz w:val="24"/>
          <w:szCs w:val="24"/>
        </w:rPr>
        <w:t>all</w:t>
      </w:r>
      <w:r>
        <w:rPr>
          <w:sz w:val="24"/>
          <w:szCs w:val="24"/>
        </w:rPr>
        <w:t xml:space="preserve"> for Top </w:t>
      </w:r>
      <w:r w:rsidRPr="003B4125">
        <w:t>10</w:t>
      </w:r>
      <w:r>
        <w:rPr>
          <w:sz w:val="24"/>
          <w:szCs w:val="24"/>
        </w:rPr>
        <w:t xml:space="preserve"> listings for any swimmer, including yourself. You can click on individual or relay for a given year, age, and course OR </w:t>
      </w:r>
      <w:r>
        <w:rPr>
          <w:color w:val="FF0000"/>
          <w:sz w:val="24"/>
          <w:szCs w:val="24"/>
        </w:rPr>
        <w:t xml:space="preserve">click on </w:t>
      </w:r>
      <w:r>
        <w:rPr>
          <w:i/>
          <w:iCs/>
          <w:color w:val="FF0000"/>
          <w:sz w:val="24"/>
          <w:szCs w:val="24"/>
        </w:rPr>
        <w:t>Search</w:t>
      </w:r>
      <w:r>
        <w:rPr>
          <w:color w:val="FF0000"/>
          <w:sz w:val="24"/>
          <w:szCs w:val="24"/>
        </w:rPr>
        <w:t xml:space="preserve"> for a listing of ALL USMS TOP </w:t>
      </w:r>
      <w:r w:rsidRPr="00B83778">
        <w:rPr>
          <w:color w:val="FF0000"/>
        </w:rPr>
        <w:t>10</w:t>
      </w:r>
      <w:r>
        <w:rPr>
          <w:color w:val="FF0000"/>
          <w:sz w:val="24"/>
          <w:szCs w:val="24"/>
        </w:rPr>
        <w:t xml:space="preserve"> swims by submitting just your last name</w:t>
      </w:r>
      <w:r>
        <w:rPr>
          <w:sz w:val="24"/>
          <w:szCs w:val="24"/>
        </w:rPr>
        <w:t xml:space="preserve">. The reason I suggest just </w:t>
      </w:r>
      <w:r>
        <w:rPr>
          <w:color w:val="FF0000"/>
          <w:sz w:val="24"/>
          <w:szCs w:val="24"/>
        </w:rPr>
        <w:t xml:space="preserve">using your last name </w:t>
      </w:r>
      <w:r>
        <w:rPr>
          <w:sz w:val="24"/>
          <w:szCs w:val="24"/>
        </w:rPr>
        <w:t>is that your total will include your nick name, middle name</w:t>
      </w:r>
      <w:r w:rsidR="00B83778">
        <w:rPr>
          <w:sz w:val="24"/>
          <w:szCs w:val="24"/>
        </w:rPr>
        <w:t>, maiden name,</w:t>
      </w:r>
      <w:r>
        <w:rPr>
          <w:sz w:val="24"/>
          <w:szCs w:val="24"/>
        </w:rPr>
        <w:t xml:space="preserve"> or initial if they were ever used in entering a relay or event. Also, you can search for SMS, your club, or </w:t>
      </w:r>
      <w:r>
        <w:rPr>
          <w:color w:val="FF0000"/>
          <w:sz w:val="24"/>
          <w:szCs w:val="24"/>
        </w:rPr>
        <w:t xml:space="preserve">Southeast Zone (Dixie Zone) Top </w:t>
      </w:r>
      <w:r w:rsidRPr="00B83778">
        <w:rPr>
          <w:color w:val="FF0000"/>
        </w:rPr>
        <w:t>10</w:t>
      </w:r>
      <w:r>
        <w:rPr>
          <w:color w:val="FF0000"/>
          <w:sz w:val="24"/>
          <w:szCs w:val="24"/>
        </w:rPr>
        <w:t xml:space="preserve"> swims </w:t>
      </w:r>
      <w:r>
        <w:rPr>
          <w:sz w:val="24"/>
          <w:szCs w:val="24"/>
        </w:rPr>
        <w:t>by individuals and relays by year and by course. If I haven’t confused you too much</w:t>
      </w:r>
      <w:r w:rsidR="00B83778">
        <w:rPr>
          <w:sz w:val="24"/>
          <w:szCs w:val="24"/>
        </w:rPr>
        <w:t>,</w:t>
      </w:r>
      <w:r>
        <w:rPr>
          <w:sz w:val="24"/>
          <w:szCs w:val="24"/>
        </w:rPr>
        <w:t xml:space="preserve"> try to find your Top 10 swims. Hopefully you will be inspired to </w:t>
      </w:r>
      <w:r>
        <w:rPr>
          <w:color w:val="FF0000"/>
          <w:sz w:val="24"/>
          <w:szCs w:val="24"/>
        </w:rPr>
        <w:t xml:space="preserve">set goals for this year </w:t>
      </w:r>
      <w:r>
        <w:rPr>
          <w:sz w:val="24"/>
          <w:szCs w:val="24"/>
        </w:rPr>
        <w:t xml:space="preserve">or when you enter the 85-89 age group. Good luck. </w:t>
      </w:r>
    </w:p>
    <w:p w14:paraId="5DD77163" w14:textId="77777777" w:rsidR="006632F2" w:rsidRPr="006632F2" w:rsidRDefault="006632F2" w:rsidP="006632F2">
      <w:pPr>
        <w:pStyle w:val="yiv4837751207ydpa177b157msonormal"/>
        <w:shd w:val="clear" w:color="auto" w:fill="FFFFFF"/>
        <w:spacing w:before="0" w:beforeAutospacing="0" w:after="0" w:afterAutospacing="0"/>
        <w:rPr>
          <w:rFonts w:ascii="Arial" w:hAnsi="Arial" w:cs="Arial"/>
          <w:color w:val="000000"/>
        </w:rPr>
      </w:pPr>
    </w:p>
    <w:p w14:paraId="669A334B" w14:textId="38D5CF63" w:rsidR="007553B8" w:rsidRPr="00744AAF" w:rsidRDefault="00744AAF" w:rsidP="007553B8">
      <w:pPr>
        <w:rPr>
          <w:sz w:val="32"/>
          <w:szCs w:val="32"/>
        </w:rPr>
      </w:pPr>
      <w:r>
        <w:t xml:space="preserve">                          </w:t>
      </w:r>
      <w:r w:rsidRPr="00744AAF">
        <w:rPr>
          <w:color w:val="F46E2A" w:themeColor="accent4" w:themeShade="BF"/>
          <w:sz w:val="32"/>
          <w:szCs w:val="32"/>
        </w:rPr>
        <w:t xml:space="preserve">Meet Amanda </w:t>
      </w:r>
      <w:proofErr w:type="spellStart"/>
      <w:r w:rsidRPr="00744AAF">
        <w:rPr>
          <w:color w:val="F46E2A" w:themeColor="accent4" w:themeShade="BF"/>
          <w:sz w:val="32"/>
          <w:szCs w:val="32"/>
        </w:rPr>
        <w:t>Janszen</w:t>
      </w:r>
      <w:proofErr w:type="spellEnd"/>
      <w:r w:rsidRPr="00744AAF">
        <w:rPr>
          <w:color w:val="F46E2A" w:themeColor="accent4" w:themeShade="BF"/>
          <w:sz w:val="32"/>
          <w:szCs w:val="32"/>
        </w:rPr>
        <w:t>, SMS Official’s Chair</w:t>
      </w:r>
    </w:p>
    <w:p w14:paraId="44AEADF8" w14:textId="4819233A" w:rsidR="007553B8" w:rsidRPr="00744AAF" w:rsidRDefault="00744AAF" w:rsidP="007553B8">
      <w:pPr>
        <w:ind w:left="1130"/>
        <w:rPr>
          <w:sz w:val="36"/>
          <w:szCs w:val="36"/>
        </w:rPr>
      </w:pPr>
      <w:r w:rsidRPr="00744AAF">
        <w:rPr>
          <w:rFonts w:ascii="Arial" w:hAnsi="Arial" w:cs="Arial"/>
          <w:color w:val="000000"/>
          <w:sz w:val="24"/>
          <w:szCs w:val="24"/>
          <w:shd w:val="clear" w:color="auto" w:fill="FFFFFF"/>
        </w:rPr>
        <w:t>Amanda grew up swimming in Dayton/Cincinnati, Ohio. She swam from age 7 through college at DePauw University, and is currently an active Masters Swimming participant.  She still competes in both USA meets and USMS meets, and is currently a 17-time USMS All-American. Additionally, she is a certified USA and YMCA official and swim coach.  She practices on her own, with Red River Masters with about 20-30 other participants, and she swims and competes with The YMCA of Northwest Louisiana as her USA team.  She is the Officials Chair of the Southern LMSC, as well as the Top Ten Chair of her native Ohio LMSC. Outside of swimming, she enjoys spending time with her family and target shooting.</w:t>
      </w:r>
    </w:p>
    <w:p w14:paraId="06FC48E0" w14:textId="7FDE973B" w:rsidR="006065F9" w:rsidRPr="008B4EE1" w:rsidRDefault="008B4EE1" w:rsidP="006065F9">
      <w:pPr>
        <w:rPr>
          <w:sz w:val="24"/>
        </w:rPr>
      </w:pPr>
      <w:r>
        <w:rPr>
          <w:sz w:val="24"/>
        </w:rPr>
        <w:t>Editor’s note: Although only 32</w:t>
      </w:r>
      <w:r w:rsidR="00630776">
        <w:rPr>
          <w:sz w:val="24"/>
        </w:rPr>
        <w:t>,</w:t>
      </w:r>
      <w:r>
        <w:rPr>
          <w:sz w:val="24"/>
        </w:rPr>
        <w:t xml:space="preserve"> she already has </w:t>
      </w:r>
      <w:r w:rsidRPr="00AB101C">
        <w:rPr>
          <w:color w:val="FF0000"/>
          <w:sz w:val="24"/>
        </w:rPr>
        <w:t xml:space="preserve">321 swims </w:t>
      </w:r>
      <w:r>
        <w:rPr>
          <w:sz w:val="24"/>
        </w:rPr>
        <w:t xml:space="preserve">in USMS sanctioned meets including </w:t>
      </w:r>
      <w:r w:rsidRPr="008B4EE1">
        <w:rPr>
          <w:color w:val="FF0000"/>
          <w:sz w:val="24"/>
        </w:rPr>
        <w:t xml:space="preserve">84 individual Top </w:t>
      </w:r>
      <w:proofErr w:type="spellStart"/>
      <w:r w:rsidRPr="008B4EE1">
        <w:rPr>
          <w:color w:val="FF0000"/>
          <w:sz w:val="24"/>
        </w:rPr>
        <w:t>Tens</w:t>
      </w:r>
      <w:proofErr w:type="spellEnd"/>
      <w:r w:rsidRPr="008B4EE1">
        <w:rPr>
          <w:color w:val="FF0000"/>
          <w:sz w:val="24"/>
        </w:rPr>
        <w:t xml:space="preserve"> and 27 </w:t>
      </w:r>
      <w:proofErr w:type="gramStart"/>
      <w:r w:rsidRPr="008B4EE1">
        <w:rPr>
          <w:color w:val="FF0000"/>
          <w:sz w:val="24"/>
        </w:rPr>
        <w:t>relay</w:t>
      </w:r>
      <w:proofErr w:type="gramEnd"/>
      <w:r w:rsidRPr="008B4EE1">
        <w:rPr>
          <w:color w:val="FF0000"/>
          <w:sz w:val="24"/>
        </w:rPr>
        <w:t xml:space="preserve"> Top </w:t>
      </w:r>
      <w:r w:rsidRPr="008B4EE1">
        <w:rPr>
          <w:color w:val="FF0000"/>
        </w:rPr>
        <w:t>10</w:t>
      </w:r>
      <w:r w:rsidRPr="008B4EE1">
        <w:rPr>
          <w:color w:val="FF0000"/>
          <w:sz w:val="24"/>
        </w:rPr>
        <w:t>s</w:t>
      </w:r>
      <w:r>
        <w:rPr>
          <w:sz w:val="24"/>
        </w:rPr>
        <w:t xml:space="preserve">. But what I like most about her is that </w:t>
      </w:r>
      <w:r w:rsidRPr="00630776">
        <w:rPr>
          <w:color w:val="FF0000"/>
          <w:sz w:val="24"/>
        </w:rPr>
        <w:t xml:space="preserve">she swam for </w:t>
      </w:r>
      <w:r>
        <w:rPr>
          <w:sz w:val="24"/>
        </w:rPr>
        <w:t xml:space="preserve">the small (2000 students) liberal arts university in Greencastle Indiana known as </w:t>
      </w:r>
      <w:r w:rsidRPr="00630776">
        <w:rPr>
          <w:color w:val="FF0000"/>
          <w:sz w:val="24"/>
        </w:rPr>
        <w:t xml:space="preserve">DePauw University and </w:t>
      </w:r>
      <w:r w:rsidR="00630776" w:rsidRPr="00630776">
        <w:rPr>
          <w:color w:val="FF0000"/>
          <w:sz w:val="24"/>
        </w:rPr>
        <w:t>SO DID</w:t>
      </w:r>
      <w:r w:rsidRPr="00630776">
        <w:rPr>
          <w:color w:val="FF0000"/>
          <w:sz w:val="24"/>
        </w:rPr>
        <w:t xml:space="preserve"> I </w:t>
      </w:r>
      <w:r>
        <w:rPr>
          <w:sz w:val="24"/>
        </w:rPr>
        <w:t xml:space="preserve">fifty years ahead of her. </w:t>
      </w:r>
      <w:r w:rsidR="00630776">
        <w:rPr>
          <w:sz w:val="24"/>
        </w:rPr>
        <w:t>What are the odds we would be on the SMS Board?</w:t>
      </w:r>
      <w:r>
        <w:rPr>
          <w:sz w:val="24"/>
        </w:rPr>
        <w:t xml:space="preserve"> </w:t>
      </w:r>
    </w:p>
    <w:p w14:paraId="4D158F9E" w14:textId="77777777" w:rsidR="00797933" w:rsidRDefault="00797933">
      <w:pPr>
        <w:ind w:right="0"/>
        <w:rPr>
          <w:b/>
          <w:color w:val="125F5B" w:themeColor="accent1"/>
          <w:sz w:val="32"/>
          <w:szCs w:val="32"/>
        </w:rPr>
      </w:pPr>
    </w:p>
    <w:p w14:paraId="07E23A20" w14:textId="77777777" w:rsidR="00517584" w:rsidRDefault="00517584">
      <w:pPr>
        <w:ind w:right="0"/>
        <w:rPr>
          <w:b/>
          <w:color w:val="125F5B" w:themeColor="accent1"/>
          <w:sz w:val="32"/>
          <w:szCs w:val="32"/>
        </w:rPr>
      </w:pPr>
    </w:p>
    <w:p w14:paraId="6E52E868" w14:textId="1B61896F" w:rsidR="00797933" w:rsidRDefault="00797933">
      <w:pPr>
        <w:ind w:right="0"/>
        <w:rPr>
          <w:b/>
          <w:color w:val="125F5B" w:themeColor="accent1"/>
          <w:sz w:val="32"/>
          <w:szCs w:val="32"/>
        </w:rPr>
      </w:pPr>
      <w:r>
        <w:rPr>
          <w:b/>
          <w:color w:val="125F5B" w:themeColor="accent1"/>
          <w:sz w:val="32"/>
          <w:szCs w:val="32"/>
        </w:rPr>
        <w:t>The Largest Pool in the world is 90 acres in Dubai (see below)</w:t>
      </w:r>
    </w:p>
    <w:p w14:paraId="467AF4D9" w14:textId="77777777" w:rsidR="00517584" w:rsidRDefault="00517584">
      <w:pPr>
        <w:ind w:right="0"/>
        <w:rPr>
          <w:rFonts w:ascii="Arial" w:hAnsi="Arial" w:cs="Arial"/>
          <w:color w:val="222222"/>
          <w:shd w:val="clear" w:color="auto" w:fill="FFFFFF"/>
        </w:rPr>
      </w:pPr>
      <w:r>
        <w:rPr>
          <w:rFonts w:ascii="Arial" w:hAnsi="Arial" w:cs="Arial"/>
          <w:color w:val="222222"/>
          <w:bdr w:val="none" w:sz="0" w:space="0" w:color="auto" w:frame="1"/>
          <w:shd w:val="clear" w:color="auto" w:fill="FFFFFF"/>
        </w:rPr>
        <w:t>The city’s latest venture is a colossal, artificial lagoon, fed from brackish groundwater, that stretches across nearly 90 acres of desert. The huge water feature, which has a surface area equivalent to some 330 Olympic swimming pools, is the mainstay of a $7.1 billion development project in Mohammed Bin Rashid City, in the heart of Dubai, and, when complete, will be the largest manmade lagoon of its kind in the world. </w:t>
      </w:r>
      <w:r>
        <w:rPr>
          <w:rFonts w:ascii="Arial" w:hAnsi="Arial" w:cs="Arial"/>
          <w:color w:val="222222"/>
          <w:shd w:val="clear" w:color="auto" w:fill="FFFFFF"/>
        </w:rPr>
        <w:t>The first phase has been completed, and the full 90-acre project is expected to be done by 2020.</w:t>
      </w:r>
    </w:p>
    <w:p w14:paraId="2509F8A5" w14:textId="76101028" w:rsidR="00797933" w:rsidRDefault="00517584">
      <w:pPr>
        <w:ind w:right="0"/>
        <w:rPr>
          <w:b/>
          <w:color w:val="125F5B" w:themeColor="accent1"/>
          <w:sz w:val="42"/>
        </w:rPr>
      </w:pPr>
      <w:r>
        <w:rPr>
          <w:noProof/>
        </w:rPr>
        <w:drawing>
          <wp:inline distT="0" distB="0" distL="0" distR="0" wp14:anchorId="6148BAE0" wp14:editId="3E361664">
            <wp:extent cx="5484495" cy="4124325"/>
            <wp:effectExtent l="0" t="0" r="1905" b="9525"/>
            <wp:docPr id="2" name="Picture 2" descr="lago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goon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081" cy="4204477"/>
                    </a:xfrm>
                    <a:prstGeom prst="rect">
                      <a:avLst/>
                    </a:prstGeom>
                    <a:noFill/>
                    <a:ln>
                      <a:noFill/>
                    </a:ln>
                  </pic:spPr>
                </pic:pic>
              </a:graphicData>
            </a:graphic>
          </wp:inline>
        </w:drawing>
      </w:r>
      <w:r w:rsidR="00797933">
        <w:rPr>
          <w:b/>
          <w:color w:val="125F5B" w:themeColor="accent1"/>
          <w:sz w:val="42"/>
        </w:rPr>
        <w:br w:type="page"/>
      </w:r>
    </w:p>
    <w:p w14:paraId="57F07D14" w14:textId="198CB5D0" w:rsidR="008A1CE7" w:rsidRDefault="00B6596E">
      <w:pPr>
        <w:ind w:right="0"/>
        <w:rPr>
          <w:b/>
          <w:color w:val="125F5B" w:themeColor="accent1"/>
          <w:sz w:val="42"/>
        </w:rPr>
      </w:pPr>
      <w:r>
        <w:rPr>
          <w:noProof/>
        </w:rPr>
        <w:lastRenderedPageBreak/>
        <w:t xml:space="preserve"> </w:t>
      </w:r>
    </w:p>
    <w:sectPr w:rsidR="008A1CE7" w:rsidSect="00F10256">
      <w:footerReference w:type="default" r:id="rId13"/>
      <w:pgSz w:w="12240" w:h="15840" w:code="1"/>
      <w:pgMar w:top="1800" w:right="2160" w:bottom="1440" w:left="1440" w:header="720" w:footer="720" w:gutter="0"/>
      <w:pgBorders w:offsetFrom="page">
        <w:left w:val="creaturesFish" w:sz="31" w:space="24" w:color="auto"/>
        <w:bottom w:val="creaturesFish" w:sz="31" w:space="24" w:color="auto"/>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C579C" w14:textId="77777777" w:rsidR="008E2252" w:rsidRDefault="008E2252" w:rsidP="001C66AD">
      <w:pPr>
        <w:spacing w:after="0" w:line="240" w:lineRule="auto"/>
      </w:pPr>
      <w:r>
        <w:separator/>
      </w:r>
    </w:p>
  </w:endnote>
  <w:endnote w:type="continuationSeparator" w:id="0">
    <w:p w14:paraId="47F21DE3" w14:textId="77777777" w:rsidR="008E2252" w:rsidRDefault="008E2252"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8D49AA5-1F8D-4301-9A9A-004889830751}"/>
    <w:embedBold r:id="rId2" w:fontKey="{6AB0B856-FF4E-47D2-902D-E6F38591B35D}"/>
  </w:font>
  <w:font w:name="Corbel">
    <w:panose1 w:val="020B0503020204020204"/>
    <w:charset w:val="00"/>
    <w:family w:val="swiss"/>
    <w:pitch w:val="variable"/>
    <w:sig w:usb0="A00002EF" w:usb1="4000A44B" w:usb2="00000000" w:usb3="00000000" w:csb0="0000019F" w:csb1="00000000"/>
    <w:embedRegular r:id="rId3" w:fontKey="{FB791BAB-B9F3-4A22-AFFD-78624C4865E0}"/>
  </w:font>
  <w:font w:name="Candara">
    <w:panose1 w:val="020E0502030303020204"/>
    <w:charset w:val="00"/>
    <w:family w:val="swiss"/>
    <w:pitch w:val="variable"/>
    <w:sig w:usb0="A00002EF" w:usb1="4000A44B" w:usb2="00000000" w:usb3="00000000" w:csb0="0000019F" w:csb1="00000000"/>
    <w:embedRegular r:id="rId4" w:fontKey="{9FC1C217-897D-406C-A432-AF7066CB1D20}"/>
    <w:embedBold r:id="rId5" w:fontKey="{A28C2D9B-25C0-46C2-B4CE-C7B5F53EC8E3}"/>
    <w:embedItalic r:id="rId6" w:fontKey="{83BCC9F9-A2E0-46D0-BF3E-A0D69A3492D9}"/>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embedRegular r:id="rId7" w:fontKey="{065E558D-71B8-4824-B2F6-B7DC78C47F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0932691"/>
      <w:docPartObj>
        <w:docPartGallery w:val="Page Numbers (Bottom of Page)"/>
        <w:docPartUnique/>
      </w:docPartObj>
    </w:sdtPr>
    <w:sdtEndPr>
      <w:rPr>
        <w:color w:val="7F7F7F" w:themeColor="background1" w:themeShade="7F"/>
        <w:spacing w:val="60"/>
      </w:rPr>
    </w:sdtEndPr>
    <w:sdtContent>
      <w:p w14:paraId="73ED1E97" w14:textId="37D45537" w:rsidR="00883A4A" w:rsidRDefault="00883A4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9F7A03" w14:textId="77777777" w:rsidR="00883A4A" w:rsidRDefault="00883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BBF5E" w14:textId="77777777" w:rsidR="008E2252" w:rsidRDefault="008E2252" w:rsidP="001C66AD">
      <w:pPr>
        <w:spacing w:after="0" w:line="240" w:lineRule="auto"/>
      </w:pPr>
      <w:r>
        <w:separator/>
      </w:r>
    </w:p>
  </w:footnote>
  <w:footnote w:type="continuationSeparator" w:id="0">
    <w:p w14:paraId="46196259" w14:textId="77777777" w:rsidR="008E2252" w:rsidRDefault="008E2252" w:rsidP="001C6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0393675"/>
    <w:multiLevelType w:val="hybridMultilevel"/>
    <w:tmpl w:val="D81425E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8FB20FC"/>
    <w:multiLevelType w:val="hybridMultilevel"/>
    <w:tmpl w:val="23443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2"/>
  </w:num>
  <w:num w:numId="7">
    <w:abstractNumId w:val="8"/>
  </w:num>
  <w:num w:numId="8">
    <w:abstractNumId w:val="12"/>
  </w:num>
  <w:num w:numId="9">
    <w:abstractNumId w:val="20"/>
  </w:num>
  <w:num w:numId="10">
    <w:abstractNumId w:val="3"/>
  </w:num>
  <w:num w:numId="11">
    <w:abstractNumId w:val="7"/>
  </w:num>
  <w:num w:numId="12">
    <w:abstractNumId w:val="2"/>
  </w:num>
  <w:num w:numId="13">
    <w:abstractNumId w:val="4"/>
  </w:num>
  <w:num w:numId="14">
    <w:abstractNumId w:val="11"/>
  </w:num>
  <w:num w:numId="15">
    <w:abstractNumId w:val="10"/>
  </w:num>
  <w:num w:numId="16">
    <w:abstractNumId w:val="18"/>
  </w:num>
  <w:num w:numId="17">
    <w:abstractNumId w:val="5"/>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9"/>
  </w:num>
  <w:num w:numId="2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removePersonalInformation/>
  <w:removeDateAndTime/>
  <w:displayBackgroundShap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CE7"/>
    <w:rsid w:val="00004AB3"/>
    <w:rsid w:val="00011012"/>
    <w:rsid w:val="00020F8E"/>
    <w:rsid w:val="0003703D"/>
    <w:rsid w:val="00052382"/>
    <w:rsid w:val="0006568A"/>
    <w:rsid w:val="000668CE"/>
    <w:rsid w:val="00071B1F"/>
    <w:rsid w:val="00076F0F"/>
    <w:rsid w:val="00084253"/>
    <w:rsid w:val="000A6B78"/>
    <w:rsid w:val="000D1860"/>
    <w:rsid w:val="000D1F49"/>
    <w:rsid w:val="000D4021"/>
    <w:rsid w:val="000E0945"/>
    <w:rsid w:val="000E366F"/>
    <w:rsid w:val="000E76F4"/>
    <w:rsid w:val="000F6446"/>
    <w:rsid w:val="0014031F"/>
    <w:rsid w:val="00154015"/>
    <w:rsid w:val="001632C0"/>
    <w:rsid w:val="001727CA"/>
    <w:rsid w:val="0017696E"/>
    <w:rsid w:val="001B0B3A"/>
    <w:rsid w:val="001C171C"/>
    <w:rsid w:val="001C4AC4"/>
    <w:rsid w:val="001C66AD"/>
    <w:rsid w:val="001D38B2"/>
    <w:rsid w:val="001E7FCD"/>
    <w:rsid w:val="001F3377"/>
    <w:rsid w:val="002528EB"/>
    <w:rsid w:val="002601EE"/>
    <w:rsid w:val="00267E9E"/>
    <w:rsid w:val="00285BCE"/>
    <w:rsid w:val="002C56E6"/>
    <w:rsid w:val="002E04D7"/>
    <w:rsid w:val="00361E11"/>
    <w:rsid w:val="0038593E"/>
    <w:rsid w:val="003B4125"/>
    <w:rsid w:val="003B66BA"/>
    <w:rsid w:val="003D08D5"/>
    <w:rsid w:val="0040090B"/>
    <w:rsid w:val="00433D57"/>
    <w:rsid w:val="004528A6"/>
    <w:rsid w:val="0046302A"/>
    <w:rsid w:val="0048313E"/>
    <w:rsid w:val="00487D2D"/>
    <w:rsid w:val="004B2DAD"/>
    <w:rsid w:val="004D5D62"/>
    <w:rsid w:val="004F6293"/>
    <w:rsid w:val="00502F85"/>
    <w:rsid w:val="00504AA9"/>
    <w:rsid w:val="005112D0"/>
    <w:rsid w:val="00517584"/>
    <w:rsid w:val="00533D86"/>
    <w:rsid w:val="00555681"/>
    <w:rsid w:val="0057762F"/>
    <w:rsid w:val="00577E06"/>
    <w:rsid w:val="005A3BF7"/>
    <w:rsid w:val="005B75C7"/>
    <w:rsid w:val="005C5A01"/>
    <w:rsid w:val="005C6750"/>
    <w:rsid w:val="005C799E"/>
    <w:rsid w:val="005D45A5"/>
    <w:rsid w:val="005E0D07"/>
    <w:rsid w:val="005F2035"/>
    <w:rsid w:val="005F7990"/>
    <w:rsid w:val="00600AC2"/>
    <w:rsid w:val="006065F9"/>
    <w:rsid w:val="0061033D"/>
    <w:rsid w:val="00622682"/>
    <w:rsid w:val="00630776"/>
    <w:rsid w:val="0063739C"/>
    <w:rsid w:val="00644032"/>
    <w:rsid w:val="006632F2"/>
    <w:rsid w:val="00691944"/>
    <w:rsid w:val="006B248A"/>
    <w:rsid w:val="006B7BD3"/>
    <w:rsid w:val="006E7AD1"/>
    <w:rsid w:val="00703BBA"/>
    <w:rsid w:val="00727403"/>
    <w:rsid w:val="00744AAF"/>
    <w:rsid w:val="007466B2"/>
    <w:rsid w:val="00750B67"/>
    <w:rsid w:val="007553B8"/>
    <w:rsid w:val="00770F25"/>
    <w:rsid w:val="00797933"/>
    <w:rsid w:val="007B0A85"/>
    <w:rsid w:val="007B2E52"/>
    <w:rsid w:val="007C6A52"/>
    <w:rsid w:val="007D15C4"/>
    <w:rsid w:val="007D42E5"/>
    <w:rsid w:val="008119CC"/>
    <w:rsid w:val="0082043E"/>
    <w:rsid w:val="00851547"/>
    <w:rsid w:val="00883A4A"/>
    <w:rsid w:val="00897331"/>
    <w:rsid w:val="008A1CE7"/>
    <w:rsid w:val="008B4EE1"/>
    <w:rsid w:val="008B76B9"/>
    <w:rsid w:val="008C30EA"/>
    <w:rsid w:val="008E203A"/>
    <w:rsid w:val="008E2252"/>
    <w:rsid w:val="0091229C"/>
    <w:rsid w:val="00940E73"/>
    <w:rsid w:val="00950D39"/>
    <w:rsid w:val="0097686B"/>
    <w:rsid w:val="009809E7"/>
    <w:rsid w:val="0098597D"/>
    <w:rsid w:val="00991FA9"/>
    <w:rsid w:val="009A5663"/>
    <w:rsid w:val="009A6582"/>
    <w:rsid w:val="009F49EA"/>
    <w:rsid w:val="009F619A"/>
    <w:rsid w:val="009F6DDE"/>
    <w:rsid w:val="00A063D8"/>
    <w:rsid w:val="00A1614B"/>
    <w:rsid w:val="00A254B7"/>
    <w:rsid w:val="00A32BDF"/>
    <w:rsid w:val="00A34204"/>
    <w:rsid w:val="00A370A8"/>
    <w:rsid w:val="00A50F73"/>
    <w:rsid w:val="00A73847"/>
    <w:rsid w:val="00A90467"/>
    <w:rsid w:val="00A924D1"/>
    <w:rsid w:val="00AB101C"/>
    <w:rsid w:val="00AC77FB"/>
    <w:rsid w:val="00AD104E"/>
    <w:rsid w:val="00AF4259"/>
    <w:rsid w:val="00B208D4"/>
    <w:rsid w:val="00B27589"/>
    <w:rsid w:val="00B36D4B"/>
    <w:rsid w:val="00B6596E"/>
    <w:rsid w:val="00B70615"/>
    <w:rsid w:val="00B83778"/>
    <w:rsid w:val="00B90D7C"/>
    <w:rsid w:val="00BD467A"/>
    <w:rsid w:val="00BD4753"/>
    <w:rsid w:val="00BD5CB1"/>
    <w:rsid w:val="00BE62EE"/>
    <w:rsid w:val="00C003BA"/>
    <w:rsid w:val="00C46878"/>
    <w:rsid w:val="00C74FAC"/>
    <w:rsid w:val="00C82682"/>
    <w:rsid w:val="00C847C4"/>
    <w:rsid w:val="00C9561D"/>
    <w:rsid w:val="00C9753E"/>
    <w:rsid w:val="00CB4A51"/>
    <w:rsid w:val="00CC030E"/>
    <w:rsid w:val="00CC3254"/>
    <w:rsid w:val="00CD06EB"/>
    <w:rsid w:val="00CD4532"/>
    <w:rsid w:val="00CD47B0"/>
    <w:rsid w:val="00CD6CA2"/>
    <w:rsid w:val="00CE6104"/>
    <w:rsid w:val="00CE7918"/>
    <w:rsid w:val="00CE7B96"/>
    <w:rsid w:val="00CF1B89"/>
    <w:rsid w:val="00D00345"/>
    <w:rsid w:val="00D05D0B"/>
    <w:rsid w:val="00D10FEF"/>
    <w:rsid w:val="00D16163"/>
    <w:rsid w:val="00D306C9"/>
    <w:rsid w:val="00D469CE"/>
    <w:rsid w:val="00D50B65"/>
    <w:rsid w:val="00DB3FAD"/>
    <w:rsid w:val="00E357A5"/>
    <w:rsid w:val="00E40982"/>
    <w:rsid w:val="00E52D6A"/>
    <w:rsid w:val="00E53763"/>
    <w:rsid w:val="00E61C09"/>
    <w:rsid w:val="00E66C3D"/>
    <w:rsid w:val="00E83103"/>
    <w:rsid w:val="00E90F13"/>
    <w:rsid w:val="00EB263C"/>
    <w:rsid w:val="00EB3B58"/>
    <w:rsid w:val="00EC7359"/>
    <w:rsid w:val="00ED1991"/>
    <w:rsid w:val="00ED2187"/>
    <w:rsid w:val="00EE3054"/>
    <w:rsid w:val="00EF326F"/>
    <w:rsid w:val="00F00606"/>
    <w:rsid w:val="00F01256"/>
    <w:rsid w:val="00F10256"/>
    <w:rsid w:val="00F14487"/>
    <w:rsid w:val="00F470AA"/>
    <w:rsid w:val="00F50333"/>
    <w:rsid w:val="00FA62AE"/>
    <w:rsid w:val="00FA7993"/>
    <w:rsid w:val="00FB0BF7"/>
    <w:rsid w:val="00FC7475"/>
    <w:rsid w:val="00FE11D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405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1C66AD"/>
    <w:pPr>
      <w:ind w:right="720"/>
    </w:p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CFCFCF"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6"/>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16"/>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CFCFCF"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spacing w:after="0" w:line="240" w:lineRule="auto"/>
    </w:pPr>
    <w:rPr>
      <w:b/>
      <w:color w:val="125F5B"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customStyle="1" w:styleId="TOCText">
    <w:name w:val="TOC Text"/>
    <w:basedOn w:val="Normal"/>
    <w:rsid w:val="008A1CE7"/>
    <w:pPr>
      <w:tabs>
        <w:tab w:val="right" w:pos="2250"/>
      </w:tabs>
      <w:spacing w:after="0" w:line="360" w:lineRule="exact"/>
      <w:ind w:right="0"/>
    </w:pPr>
    <w:rPr>
      <w:rFonts w:ascii="Arial" w:eastAsia="Times New Roman" w:hAnsi="Arial" w:cs="Times New Roman"/>
      <w:sz w:val="16"/>
      <w:szCs w:val="16"/>
    </w:rPr>
  </w:style>
  <w:style w:type="paragraph" w:customStyle="1" w:styleId="Caption1">
    <w:name w:val="Caption1"/>
    <w:basedOn w:val="Normal"/>
    <w:rsid w:val="00C9753E"/>
    <w:pPr>
      <w:spacing w:after="0" w:line="240" w:lineRule="auto"/>
      <w:ind w:right="0"/>
      <w:jc w:val="center"/>
    </w:pPr>
    <w:rPr>
      <w:rFonts w:ascii="Arial" w:eastAsia="Times New Roman" w:hAnsi="Arial" w:cs="Arial"/>
      <w:color w:val="000000"/>
      <w:kern w:val="28"/>
      <w:sz w:val="18"/>
      <w:szCs w:val="18"/>
      <w:lang w:val="en"/>
    </w:rPr>
  </w:style>
  <w:style w:type="paragraph" w:styleId="BodyText">
    <w:name w:val="Body Text"/>
    <w:link w:val="BodyTextChar"/>
    <w:rsid w:val="00BD467A"/>
    <w:pPr>
      <w:spacing w:after="120" w:line="240" w:lineRule="auto"/>
    </w:pPr>
    <w:rPr>
      <w:rFonts w:ascii="Arial" w:eastAsia="Times New Roman" w:hAnsi="Arial" w:cs="Times New Roman"/>
      <w:kern w:val="28"/>
      <w:sz w:val="20"/>
      <w:szCs w:val="20"/>
      <w:lang w:val="en"/>
    </w:rPr>
  </w:style>
  <w:style w:type="character" w:customStyle="1" w:styleId="BodyTextChar">
    <w:name w:val="Body Text Char"/>
    <w:basedOn w:val="DefaultParagraphFont"/>
    <w:link w:val="BodyText"/>
    <w:rsid w:val="00BD467A"/>
    <w:rPr>
      <w:rFonts w:ascii="Arial" w:eastAsia="Times New Roman" w:hAnsi="Arial" w:cs="Times New Roman"/>
      <w:kern w:val="28"/>
      <w:sz w:val="20"/>
      <w:szCs w:val="20"/>
      <w:lang w:val="en"/>
    </w:rPr>
  </w:style>
  <w:style w:type="character" w:styleId="UnresolvedMention">
    <w:name w:val="Unresolved Mention"/>
    <w:basedOn w:val="DefaultParagraphFont"/>
    <w:uiPriority w:val="99"/>
    <w:semiHidden/>
    <w:rsid w:val="00ED1991"/>
    <w:rPr>
      <w:color w:val="605E5C"/>
      <w:shd w:val="clear" w:color="auto" w:fill="E1DFDD"/>
    </w:rPr>
  </w:style>
  <w:style w:type="paragraph" w:styleId="ListParagraph">
    <w:name w:val="List Paragraph"/>
    <w:basedOn w:val="Normal"/>
    <w:uiPriority w:val="34"/>
    <w:qFormat/>
    <w:rsid w:val="007553B8"/>
    <w:pPr>
      <w:spacing w:after="160" w:line="256" w:lineRule="auto"/>
      <w:ind w:left="720" w:right="0"/>
      <w:contextualSpacing/>
    </w:pPr>
    <w:rPr>
      <w:sz w:val="22"/>
      <w:szCs w:val="22"/>
    </w:rPr>
  </w:style>
  <w:style w:type="paragraph" w:customStyle="1" w:styleId="yiv4837751207ydpa177b157msonormal">
    <w:name w:val="yiv4837751207ydpa177b157msonormal"/>
    <w:basedOn w:val="Normal"/>
    <w:rsid w:val="00AF4259"/>
    <w:pPr>
      <w:spacing w:before="100" w:beforeAutospacing="1" w:after="100" w:afterAutospacing="1" w:line="240" w:lineRule="auto"/>
      <w:ind w:right="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113333">
      <w:bodyDiv w:val="1"/>
      <w:marLeft w:val="0"/>
      <w:marRight w:val="0"/>
      <w:marTop w:val="0"/>
      <w:marBottom w:val="0"/>
      <w:divBdr>
        <w:top w:val="none" w:sz="0" w:space="0" w:color="auto"/>
        <w:left w:val="none" w:sz="0" w:space="0" w:color="auto"/>
        <w:bottom w:val="none" w:sz="0" w:space="0" w:color="auto"/>
        <w:right w:val="none" w:sz="0" w:space="0" w:color="auto"/>
      </w:divBdr>
    </w:div>
    <w:div w:id="733814669">
      <w:bodyDiv w:val="1"/>
      <w:marLeft w:val="0"/>
      <w:marRight w:val="0"/>
      <w:marTop w:val="0"/>
      <w:marBottom w:val="0"/>
      <w:divBdr>
        <w:top w:val="none" w:sz="0" w:space="0" w:color="auto"/>
        <w:left w:val="none" w:sz="0" w:space="0" w:color="auto"/>
        <w:bottom w:val="none" w:sz="0" w:space="0" w:color="auto"/>
        <w:right w:val="none" w:sz="0" w:space="0" w:color="auto"/>
      </w:divBdr>
    </w:div>
    <w:div w:id="1124036800">
      <w:bodyDiv w:val="1"/>
      <w:marLeft w:val="0"/>
      <w:marRight w:val="0"/>
      <w:marTop w:val="0"/>
      <w:marBottom w:val="0"/>
      <w:divBdr>
        <w:top w:val="none" w:sz="0" w:space="0" w:color="auto"/>
        <w:left w:val="none" w:sz="0" w:space="0" w:color="auto"/>
        <w:bottom w:val="none" w:sz="0" w:space="0" w:color="auto"/>
        <w:right w:val="none" w:sz="0" w:space="0" w:color="auto"/>
      </w:divBdr>
    </w:div>
    <w:div w:id="203071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l\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2.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EDBA6C-50D1-4B4B-BC8A-186BB0C7D7F0}">
  <ds:schemaRefs>
    <ds:schemaRef ds:uri="http://schemas.openxmlformats.org/officeDocument/2006/bibliography"/>
  </ds:schemaRefs>
</ds:datastoreItem>
</file>

<file path=customXml/itemProps4.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6</Pages>
  <Words>1500</Words>
  <Characters>8555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2021-03-10T17:24:00Z</dcterms:created>
  <dcterms:modified xsi:type="dcterms:W3CDTF">2021-03-10T17:26:00Z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d546e5e1-5d42-4630-bacd-c69bfdcbd5e8_Enabled">
    <vt:lpwstr>true</vt:lpwstr>
  </property>
  <property fmtid="{D5CDD505-2E9C-101B-9397-08002B2CF9AE}" pid="4" name="MSIP_Label_d546e5e1-5d42-4630-bacd-c69bfdcbd5e8_SetDate">
    <vt:lpwstr>2021-03-10T17:26:22Z</vt:lpwstr>
  </property>
  <property fmtid="{D5CDD505-2E9C-101B-9397-08002B2CF9AE}" pid="5" name="MSIP_Label_d546e5e1-5d42-4630-bacd-c69bfdcbd5e8_Method">
    <vt:lpwstr>Standard</vt:lpwstr>
  </property>
  <property fmtid="{D5CDD505-2E9C-101B-9397-08002B2CF9AE}" pid="6" name="MSIP_Label_d546e5e1-5d42-4630-bacd-c69bfdcbd5e8_Name">
    <vt:lpwstr>d546e5e1-5d42-4630-bacd-c69bfdcbd5e8</vt:lpwstr>
  </property>
  <property fmtid="{D5CDD505-2E9C-101B-9397-08002B2CF9AE}" pid="7" name="MSIP_Label_d546e5e1-5d42-4630-bacd-c69bfdcbd5e8_SiteId">
    <vt:lpwstr>96ece526-9c7d-48b0-8daf-8b93c90a5d18</vt:lpwstr>
  </property>
  <property fmtid="{D5CDD505-2E9C-101B-9397-08002B2CF9AE}" pid="8" name="MSIP_Label_d546e5e1-5d42-4630-bacd-c69bfdcbd5e8_ActionId">
    <vt:lpwstr>d3c9f8b2-7abb-457f-8c46-6c14f5c1cabf</vt:lpwstr>
  </property>
  <property fmtid="{D5CDD505-2E9C-101B-9397-08002B2CF9AE}" pid="9" name="MSIP_Label_d546e5e1-5d42-4630-bacd-c69bfdcbd5e8_ContentBits">
    <vt:lpwstr>0</vt:lpwstr>
  </property>
  <property fmtid="{D5CDD505-2E9C-101B-9397-08002B2CF9AE}" pid="10" name="SmartTag">
    <vt:lpwstr>4</vt:lpwstr>
  </property>
</Properties>
</file>